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9F11AA" w14:textId="77777777" w:rsidR="00764921" w:rsidRDefault="00764921" w:rsidP="00764921">
      <w:pPr>
        <w:spacing w:after="0" w:line="240" w:lineRule="auto"/>
        <w:jc w:val="left"/>
        <w:rPr>
          <w:rFonts w:asciiTheme="minorHAnsi" w:hAnsiTheme="minorHAnsi"/>
          <w:color w:val="000000" w:themeColor="text1"/>
        </w:rPr>
      </w:pPr>
      <w:r w:rsidRPr="00EF45E8">
        <w:rPr>
          <w:rFonts w:asciiTheme="minorHAnsi" w:hAnsiTheme="minorHAnsi"/>
          <w:color w:val="000000" w:themeColor="text1"/>
        </w:rPr>
        <w:t xml:space="preserve">Vedlegg 1 </w:t>
      </w:r>
      <w:r>
        <w:rPr>
          <w:rFonts w:asciiTheme="minorHAnsi" w:hAnsiTheme="minorHAnsi"/>
          <w:color w:val="000000" w:themeColor="text1"/>
        </w:rPr>
        <w:t>Flytskjema og i</w:t>
      </w:r>
      <w:r w:rsidRPr="00EF45E8">
        <w:rPr>
          <w:rFonts w:asciiTheme="minorHAnsi" w:hAnsiTheme="minorHAnsi"/>
          <w:color w:val="000000" w:themeColor="text1"/>
        </w:rPr>
        <w:t>nnledende vurderinger før eventuell avtaleinngåelse</w:t>
      </w:r>
    </w:p>
    <w:p w14:paraId="497580D2" w14:textId="77777777" w:rsidR="00764921" w:rsidRPr="00EF45E8" w:rsidRDefault="00764921" w:rsidP="00764921">
      <w:pPr>
        <w:spacing w:after="0" w:line="240" w:lineRule="auto"/>
        <w:jc w:val="left"/>
        <w:rPr>
          <w:rFonts w:asciiTheme="minorHAnsi" w:hAnsiTheme="minorHAnsi"/>
          <w:color w:val="000000" w:themeColor="text1"/>
        </w:rPr>
      </w:pPr>
    </w:p>
    <w:p w14:paraId="3BDBDEDE" w14:textId="77777777" w:rsidR="00764921" w:rsidRPr="00EF45E8" w:rsidRDefault="00764921" w:rsidP="00764921">
      <w:pPr>
        <w:jc w:val="left"/>
      </w:pPr>
      <w:r>
        <w:rPr>
          <w:noProof/>
        </w:rPr>
        <w:drawing>
          <wp:inline distT="0" distB="0" distL="0" distR="0" wp14:anchorId="4E6027CB" wp14:editId="54F2234D">
            <wp:extent cx="5762626" cy="2971800"/>
            <wp:effectExtent l="0" t="0" r="0" b="0"/>
            <wp:docPr id="1331671476" name="Picture 1331671476" descr="Et bilde som inneholder tekst, skjermbilde, Font, Trykk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671476" name="Picture 1331671476" descr="Et bilde som inneholder tekst, skjermbilde, Font, Trykk&#10;&#10;Automatisk generert beskrivelse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2626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ellrutenett"/>
        <w:tblW w:w="9209" w:type="dxa"/>
        <w:tblLayout w:type="fixed"/>
        <w:tblLook w:val="04A0" w:firstRow="1" w:lastRow="0" w:firstColumn="1" w:lastColumn="0" w:noHBand="0" w:noVBand="1"/>
      </w:tblPr>
      <w:tblGrid>
        <w:gridCol w:w="4390"/>
        <w:gridCol w:w="4110"/>
        <w:gridCol w:w="709"/>
      </w:tblGrid>
      <w:tr w:rsidR="00764921" w:rsidRPr="00EF45E8" w14:paraId="45F03732" w14:textId="77777777" w:rsidTr="00F9428B">
        <w:tc>
          <w:tcPr>
            <w:tcW w:w="9209" w:type="dxa"/>
            <w:gridSpan w:val="3"/>
            <w:shd w:val="clear" w:color="auto" w:fill="FFD966" w:themeFill="accent4" w:themeFillTint="99"/>
          </w:tcPr>
          <w:p w14:paraId="7D01B7AC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28"/>
                <w:szCs w:val="24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28"/>
                <w:szCs w:val="24"/>
              </w:rPr>
              <w:t>Innledende vurderinger</w:t>
            </w:r>
          </w:p>
        </w:tc>
      </w:tr>
      <w:tr w:rsidR="00764921" w:rsidRPr="00EF45E8" w14:paraId="553E47ED" w14:textId="77777777" w:rsidTr="0008598A">
        <w:tc>
          <w:tcPr>
            <w:tcW w:w="4390" w:type="dxa"/>
            <w:shd w:val="clear" w:color="auto" w:fill="FFD966" w:themeFill="accent4" w:themeFillTint="99"/>
          </w:tcPr>
          <w:p w14:paraId="2B8260CB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  <w:t>Vurderinger</w:t>
            </w:r>
          </w:p>
        </w:tc>
        <w:tc>
          <w:tcPr>
            <w:tcW w:w="4110" w:type="dxa"/>
            <w:shd w:val="clear" w:color="auto" w:fill="FFD966" w:themeFill="accent4" w:themeFillTint="99"/>
          </w:tcPr>
          <w:p w14:paraId="43C8073D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  <w:t>Kommentarer</w:t>
            </w:r>
          </w:p>
        </w:tc>
        <w:tc>
          <w:tcPr>
            <w:tcW w:w="709" w:type="dxa"/>
            <w:shd w:val="clear" w:color="auto" w:fill="FFD966" w:themeFill="accent4" w:themeFillTint="99"/>
          </w:tcPr>
          <w:p w14:paraId="6BCA918A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6"/>
              </w:rPr>
              <w:t>OK</w:t>
            </w:r>
          </w:p>
        </w:tc>
      </w:tr>
      <w:tr w:rsidR="00764921" w:rsidRPr="00EF45E8" w14:paraId="40029557" w14:textId="77777777" w:rsidTr="0008598A">
        <w:trPr>
          <w:trHeight w:val="577"/>
        </w:trPr>
        <w:tc>
          <w:tcPr>
            <w:tcW w:w="4390" w:type="dxa"/>
            <w:shd w:val="clear" w:color="auto" w:fill="auto"/>
          </w:tcPr>
          <w:p w14:paraId="515A4569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 xml:space="preserve">Finnes det allerede eksisterende avtaler på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>NTNU-</w:t>
            </w:r>
            <w:r w:rsidRPr="00EF45E8"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>nivå (forlengelse eller ikke?)</w:t>
            </w:r>
          </w:p>
        </w:tc>
        <w:tc>
          <w:tcPr>
            <w:tcW w:w="4110" w:type="dxa"/>
            <w:shd w:val="clear" w:color="auto" w:fill="auto"/>
          </w:tcPr>
          <w:p w14:paraId="0F259FB8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316D0FC4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764921" w:rsidRPr="00EF45E8" w14:paraId="2C3C47E0" w14:textId="77777777" w:rsidTr="0008598A">
        <w:tc>
          <w:tcPr>
            <w:tcW w:w="4390" w:type="dxa"/>
            <w:shd w:val="clear" w:color="auto" w:fill="auto"/>
          </w:tcPr>
          <w:p w14:paraId="3E27FADB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 xml:space="preserve">Har aktøren som ønsker å inngå avtale ett eller flere samarbeid på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 xml:space="preserve">fakultet- </w:t>
            </w:r>
            <w:r w:rsidRPr="00EF45E8"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 xml:space="preserve">eller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>instituttnivå</w:t>
            </w:r>
            <w:r w:rsidRPr="00EF45E8">
              <w:rPr>
                <w:rFonts w:asciiTheme="minorHAnsi" w:hAnsiTheme="minorHAnsi" w:cstheme="minorHAnsi"/>
                <w:color w:val="000000" w:themeColor="text1"/>
                <w:sz w:val="18"/>
                <w:szCs w:val="16"/>
              </w:rPr>
              <w:t>, hvilke?</w:t>
            </w:r>
          </w:p>
        </w:tc>
        <w:tc>
          <w:tcPr>
            <w:tcW w:w="4110" w:type="dxa"/>
            <w:shd w:val="clear" w:color="auto" w:fill="auto"/>
          </w:tcPr>
          <w:p w14:paraId="1ECF6BA4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16614261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764921" w:rsidRPr="00EF45E8" w14:paraId="3FC1429A" w14:textId="77777777" w:rsidTr="0008598A">
        <w:tc>
          <w:tcPr>
            <w:tcW w:w="4390" w:type="dxa"/>
            <w:shd w:val="clear" w:color="auto" w:fill="auto"/>
          </w:tcPr>
          <w:p w14:paraId="1F9E1E8A" w14:textId="77777777" w:rsidR="00764921" w:rsidRPr="00EF45E8" w:rsidRDefault="00764921" w:rsidP="00F9428B">
            <w:pPr>
              <w:jc w:val="left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3783545F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Beskriv omfang av samarbeid og behov for tverrfaglig forankring.</w:t>
            </w:r>
          </w:p>
        </w:tc>
        <w:tc>
          <w:tcPr>
            <w:tcW w:w="4110" w:type="dxa"/>
            <w:shd w:val="clear" w:color="auto" w:fill="auto"/>
          </w:tcPr>
          <w:p w14:paraId="10065686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5E32039B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764921" w:rsidRPr="00EF45E8" w14:paraId="07D1E4F6" w14:textId="77777777" w:rsidTr="0008598A">
        <w:tc>
          <w:tcPr>
            <w:tcW w:w="4390" w:type="dxa"/>
            <w:shd w:val="clear" w:color="auto" w:fill="auto"/>
          </w:tcPr>
          <w:p w14:paraId="7424D9FF" w14:textId="77777777" w:rsidR="00764921" w:rsidRPr="00EF45E8" w:rsidRDefault="00764921" w:rsidP="00F9428B">
            <w:pPr>
              <w:jc w:val="left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Hvordan kan samarbeidsavtalen styrke arbeidet med NTNUs kjerneoppgaver og strategiske innsatsområder</w:t>
            </w:r>
            <w:r w:rsidRPr="3783545F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?</w:t>
            </w: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 (NTNUs strategi)</w:t>
            </w:r>
          </w:p>
        </w:tc>
        <w:tc>
          <w:tcPr>
            <w:tcW w:w="4110" w:type="dxa"/>
            <w:shd w:val="clear" w:color="auto" w:fill="auto"/>
          </w:tcPr>
          <w:p w14:paraId="44CBF37D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5F48D2F5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764921" w:rsidRPr="00EF45E8" w14:paraId="778673DA" w14:textId="77777777" w:rsidTr="0008598A">
        <w:tc>
          <w:tcPr>
            <w:tcW w:w="4390" w:type="dxa"/>
            <w:shd w:val="clear" w:color="auto" w:fill="auto"/>
          </w:tcPr>
          <w:p w14:paraId="1A4970AF" w14:textId="77777777" w:rsidR="00764921" w:rsidRPr="00EF45E8" w:rsidRDefault="00764921" w:rsidP="00F9428B">
            <w:pPr>
              <w:pStyle w:val="Ingenmellomrom"/>
            </w:pPr>
            <w:r w:rsidRPr="3783545F">
              <w:rPr>
                <w:sz w:val="18"/>
                <w:szCs w:val="18"/>
              </w:rPr>
              <w:t>Vil samarbeidsavtalen øke bidrag- og oppdragsfinansiert aktivitet (BOA) ved NTNU? Hvis ja, i hvilket omfang (anslag)?</w:t>
            </w:r>
          </w:p>
        </w:tc>
        <w:tc>
          <w:tcPr>
            <w:tcW w:w="4110" w:type="dxa"/>
            <w:shd w:val="clear" w:color="auto" w:fill="auto"/>
          </w:tcPr>
          <w:p w14:paraId="0E74AFB6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2D858D32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764921" w:rsidRPr="00EF45E8" w14:paraId="6E0A1EBC" w14:textId="77777777" w:rsidTr="0008598A">
        <w:tc>
          <w:tcPr>
            <w:tcW w:w="4390" w:type="dxa"/>
            <w:shd w:val="clear" w:color="auto" w:fill="auto"/>
          </w:tcPr>
          <w:p w14:paraId="7C177757" w14:textId="77777777" w:rsidR="00764921" w:rsidRPr="00EF45E8" w:rsidRDefault="00764921" w:rsidP="00F9428B">
            <w:pPr>
              <w:jc w:val="left"/>
              <w:rPr>
                <w:rFonts w:asciiTheme="minorHAnsi" w:eastAsiaTheme="minorEastAsia" w:hAnsiTheme="minorHAnsi"/>
                <w:sz w:val="18"/>
                <w:szCs w:val="18"/>
              </w:rPr>
            </w:pPr>
            <w:r w:rsidRPr="3783545F">
              <w:rPr>
                <w:rFonts w:asciiTheme="minorHAnsi" w:eastAsiaTheme="minorEastAsia" w:hAnsiTheme="minorHAnsi"/>
                <w:color w:val="000000" w:themeColor="text1"/>
                <w:sz w:val="18"/>
                <w:szCs w:val="18"/>
              </w:rPr>
              <w:t xml:space="preserve">Habilitetsvurderinger – </w:t>
            </w:r>
            <w:r w:rsidRPr="3783545F">
              <w:rPr>
                <w:rFonts w:asciiTheme="minorHAnsi" w:eastAsiaTheme="minorEastAsia" w:hAnsiTheme="minorHAnsi"/>
                <w:color w:val="333333"/>
                <w:sz w:val="18"/>
                <w:szCs w:val="18"/>
              </w:rPr>
              <w:t>foreligger det kjente omstendigheter som er egnet til å svekke tilliten til en persons upartiskhet ved behandling og avgjørelse av den konkrete saken?</w:t>
            </w:r>
          </w:p>
        </w:tc>
        <w:tc>
          <w:tcPr>
            <w:tcW w:w="4110" w:type="dxa"/>
            <w:shd w:val="clear" w:color="auto" w:fill="auto"/>
          </w:tcPr>
          <w:p w14:paraId="2B4A3C44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59F6D9B0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764921" w:rsidRPr="00EF45E8" w14:paraId="58F60BA6" w14:textId="77777777" w:rsidTr="0008598A">
        <w:tc>
          <w:tcPr>
            <w:tcW w:w="4390" w:type="dxa"/>
            <w:shd w:val="clear" w:color="auto" w:fill="auto"/>
          </w:tcPr>
          <w:p w14:paraId="1549FE6C" w14:textId="77777777" w:rsidR="00764921" w:rsidRPr="00EF45E8" w:rsidRDefault="00764921" w:rsidP="00F9428B">
            <w:pPr>
              <w:jc w:val="left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5F43CC4D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Etiske vurderinger – foreligger det kjente omstendigheter som er problematiske, eller i strid med, NTNUs verdier og kjerneoppgaver, samt etiske retningslinjer for ansatte? Hvis ja, begrunn hvorfor samarbeidet anbefales inngått.</w:t>
            </w:r>
          </w:p>
        </w:tc>
        <w:tc>
          <w:tcPr>
            <w:tcW w:w="4110" w:type="dxa"/>
            <w:shd w:val="clear" w:color="auto" w:fill="auto"/>
          </w:tcPr>
          <w:p w14:paraId="52B22CE8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1871988D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764921" w:rsidRPr="00EF45E8" w14:paraId="1B67CA8B" w14:textId="77777777" w:rsidTr="0008598A">
        <w:tc>
          <w:tcPr>
            <w:tcW w:w="4390" w:type="dxa"/>
            <w:shd w:val="clear" w:color="auto" w:fill="auto"/>
          </w:tcPr>
          <w:p w14:paraId="7229C282" w14:textId="77777777" w:rsidR="00764921" w:rsidRPr="00EF45E8" w:rsidRDefault="00764921" w:rsidP="00F9428B">
            <w:pPr>
              <w:jc w:val="left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Hvordan ivareta at samarbeidet ikke bryter med NTNUs forpliktelser knyttet til åpen vitenskap?</w:t>
            </w:r>
          </w:p>
        </w:tc>
        <w:tc>
          <w:tcPr>
            <w:tcW w:w="4110" w:type="dxa"/>
            <w:shd w:val="clear" w:color="auto" w:fill="auto"/>
          </w:tcPr>
          <w:p w14:paraId="4717E1F3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7A43F054" w14:textId="77777777" w:rsidR="00764921" w:rsidRPr="00EF45E8" w:rsidRDefault="00764921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08598A" w:rsidRPr="00EF45E8" w14:paraId="63D9E2FE" w14:textId="77777777" w:rsidTr="0008598A">
        <w:tc>
          <w:tcPr>
            <w:tcW w:w="4390" w:type="dxa"/>
            <w:shd w:val="clear" w:color="auto" w:fill="auto"/>
          </w:tcPr>
          <w:p w14:paraId="376C1D51" w14:textId="158B8DA0" w:rsidR="0008598A" w:rsidRDefault="0008598A" w:rsidP="00F9428B">
            <w:pPr>
              <w:jc w:val="left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Samlet vurdering av hvorfor avtalen bør ligge på nivå 1 og underskrives av rektor</w:t>
            </w:r>
          </w:p>
        </w:tc>
        <w:tc>
          <w:tcPr>
            <w:tcW w:w="4110" w:type="dxa"/>
            <w:shd w:val="clear" w:color="auto" w:fill="auto"/>
          </w:tcPr>
          <w:p w14:paraId="49AD7ACD" w14:textId="77777777" w:rsidR="0008598A" w:rsidRPr="00EF45E8" w:rsidRDefault="0008598A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auto"/>
          </w:tcPr>
          <w:p w14:paraId="1F4CE42A" w14:textId="77777777" w:rsidR="0008598A" w:rsidRPr="00EF45E8" w:rsidRDefault="0008598A" w:rsidP="00F9428B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</w:tbl>
    <w:p w14:paraId="75060CAA" w14:textId="77777777" w:rsidR="0008598A" w:rsidRDefault="0008598A" w:rsidP="00764921">
      <w:pPr>
        <w:jc w:val="left"/>
        <w:rPr>
          <w:rFonts w:asciiTheme="minorHAnsi" w:hAnsiTheme="minorHAnsi" w:cstheme="minorHAnsi"/>
          <w:color w:val="000000" w:themeColor="text1"/>
        </w:rPr>
      </w:pPr>
    </w:p>
    <w:p w14:paraId="0DD8BF52" w14:textId="77777777" w:rsidR="0008598A" w:rsidRDefault="0008598A" w:rsidP="00764921">
      <w:pPr>
        <w:jc w:val="left"/>
        <w:rPr>
          <w:rFonts w:asciiTheme="minorHAnsi" w:hAnsiTheme="minorHAnsi" w:cstheme="minorHAnsi"/>
          <w:color w:val="000000" w:themeColor="text1"/>
        </w:rPr>
      </w:pPr>
    </w:p>
    <w:sectPr w:rsidR="0008598A" w:rsidSect="002E3A5F">
      <w:headerReference w:type="default" r:id="rId11"/>
      <w:footerReference w:type="default" r:id="rId12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BEE60A" w14:textId="77777777" w:rsidR="00DF22C5" w:rsidRDefault="00DF22C5" w:rsidP="00DC21A8">
      <w:pPr>
        <w:spacing w:after="0" w:line="240" w:lineRule="auto"/>
      </w:pPr>
      <w:r>
        <w:separator/>
      </w:r>
    </w:p>
  </w:endnote>
  <w:endnote w:type="continuationSeparator" w:id="0">
    <w:p w14:paraId="11F70D3F" w14:textId="77777777" w:rsidR="00DF22C5" w:rsidRDefault="00DF22C5" w:rsidP="00DC2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1D2CC8" w14:textId="77777777" w:rsidR="00DC21A8" w:rsidRDefault="00DC21A8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AB9E6D" wp14:editId="33E98E65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BE1AB57" id="Rett linje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15pt,-15.9pt" to="459.2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" strokecolor="#00509e" strokeweight="2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72F612" w14:textId="77777777" w:rsidR="00DF22C5" w:rsidRDefault="00DF22C5" w:rsidP="00DC21A8">
      <w:pPr>
        <w:spacing w:after="0" w:line="240" w:lineRule="auto"/>
      </w:pPr>
      <w:r>
        <w:separator/>
      </w:r>
    </w:p>
  </w:footnote>
  <w:footnote w:type="continuationSeparator" w:id="0">
    <w:p w14:paraId="7A90123F" w14:textId="77777777" w:rsidR="00DF22C5" w:rsidRDefault="00DF22C5" w:rsidP="00DC2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0704D1" w14:textId="77777777" w:rsidR="00DC21A8" w:rsidRDefault="00DC21A8" w:rsidP="00DC21A8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4B7C6F5B" wp14:editId="7FC8CE9F">
          <wp:extent cx="1439333" cy="391275"/>
          <wp:effectExtent l="0" t="0" r="0" b="2540"/>
          <wp:docPr id="2033632806" name="Bilde 20336328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3B81286"/>
    <w:multiLevelType w:val="hybridMultilevel"/>
    <w:tmpl w:val="2922874A"/>
    <w:lvl w:ilvl="0" w:tplc="1FCADA4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60352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4921"/>
    <w:rsid w:val="0008598A"/>
    <w:rsid w:val="000C6F16"/>
    <w:rsid w:val="001534E6"/>
    <w:rsid w:val="00230552"/>
    <w:rsid w:val="002E3A5F"/>
    <w:rsid w:val="003756E8"/>
    <w:rsid w:val="00506E0D"/>
    <w:rsid w:val="00590B87"/>
    <w:rsid w:val="00614513"/>
    <w:rsid w:val="006E1C4B"/>
    <w:rsid w:val="00764921"/>
    <w:rsid w:val="0080222F"/>
    <w:rsid w:val="008B606D"/>
    <w:rsid w:val="009C4B70"/>
    <w:rsid w:val="009D3EA3"/>
    <w:rsid w:val="009F3B4E"/>
    <w:rsid w:val="00AA1967"/>
    <w:rsid w:val="00D465F5"/>
    <w:rsid w:val="00D76C26"/>
    <w:rsid w:val="00D77838"/>
    <w:rsid w:val="00DC21A8"/>
    <w:rsid w:val="00DF2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43B017"/>
  <w15:chartTrackingRefBased/>
  <w15:docId w15:val="{38D43312-3D3A-4F64-B26D-904C907AE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4921"/>
    <w:pPr>
      <w:spacing w:after="160" w:line="259" w:lineRule="auto"/>
      <w:jc w:val="both"/>
    </w:pPr>
    <w:rPr>
      <w:rFonts w:ascii="Garamond" w:hAnsi="Garamond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paragraph" w:styleId="Listeavsnitt">
    <w:name w:val="List Paragraph"/>
    <w:basedOn w:val="Normal"/>
    <w:uiPriority w:val="34"/>
    <w:qFormat/>
    <w:rsid w:val="00764921"/>
    <w:pPr>
      <w:ind w:left="720"/>
      <w:contextualSpacing/>
    </w:pPr>
  </w:style>
  <w:style w:type="table" w:styleId="Tabellrutenett">
    <w:name w:val="Table Grid"/>
    <w:basedOn w:val="Vanligtabell"/>
    <w:uiPriority w:val="39"/>
    <w:rsid w:val="007649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genmellomrom">
    <w:name w:val="No Spacing"/>
    <w:uiPriority w:val="1"/>
    <w:qFormat/>
    <w:rsid w:val="007649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DDEACE35934E4D9CC7F74CC1A9A2E1" ma:contentTypeVersion="6" ma:contentTypeDescription="Opprett et nytt dokument." ma:contentTypeScope="" ma:versionID="a2c2aed3d3caa77cdf5630d2910bc1f3">
  <xsd:schema xmlns:xsd="http://www.w3.org/2001/XMLSchema" xmlns:xs="http://www.w3.org/2001/XMLSchema" xmlns:p="http://schemas.microsoft.com/office/2006/metadata/properties" xmlns:ns2="2ea29a5c-6121-4f8b-817a-7b518100be8c" xmlns:ns3="0be27164-12b3-4187-b857-4b40191c4a0b" targetNamespace="http://schemas.microsoft.com/office/2006/metadata/properties" ma:root="true" ma:fieldsID="0430369ddf263296e3b0c7687c588e94" ns2:_="" ns3:_="">
    <xsd:import namespace="2ea29a5c-6121-4f8b-817a-7b518100be8c"/>
    <xsd:import namespace="0be27164-12b3-4187-b857-4b40191c4a0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a29a5c-6121-4f8b-817a-7b518100be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e27164-12b3-4187-b857-4b40191c4a0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354DE3A-F67A-4944-88AC-C9D46F18858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677FBFE-A729-48B1-BF27-42E089AD5D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6A4C65-4E94-48AE-9E74-88EA76CFF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a29a5c-6121-4f8b-817a-7b518100be8c"/>
    <ds:schemaRef ds:uri="0be27164-12b3-4187-b857-4b40191c4a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1</Pages>
  <Words>204</Words>
  <Characters>1025</Characters>
  <Application>Microsoft Office Word</Application>
  <DocSecurity>0</DocSecurity>
  <Lines>512</Lines>
  <Paragraphs>175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Arild Aune Berger</dc:creator>
  <cp:keywords/>
  <dc:description/>
  <cp:lastModifiedBy>Magnus Ressem</cp:lastModifiedBy>
  <cp:revision>3</cp:revision>
  <dcterms:created xsi:type="dcterms:W3CDTF">2024-12-17T11:10:00Z</dcterms:created>
  <dcterms:modified xsi:type="dcterms:W3CDTF">2024-12-19T07:44:00Z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0x0101005BDDEACE35934E4D9CC7F74CC1A9A2E1</vt:lpwstr>
  </property>
</Properties>
</file>