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DBF58" w14:textId="7757FC42" w:rsidR="00C46C69" w:rsidRDefault="00C46C69" w:rsidP="00A3565E">
      <w:pPr>
        <w:pStyle w:val="Overskrift1"/>
      </w:pPr>
    </w:p>
    <w:p w14:paraId="057557D5" w14:textId="77777777" w:rsidR="00C46C69" w:rsidRDefault="00C46C69" w:rsidP="00C46C69">
      <w:pPr>
        <w:pStyle w:val="BasicParagraph"/>
        <w:suppressAutoHyphens/>
        <w:spacing w:after="283"/>
        <w:rPr>
          <w:color w:val="auto"/>
          <w:lang w:val="nb-NO"/>
        </w:rPr>
      </w:pPr>
    </w:p>
    <w:p w14:paraId="5E3BF395" w14:textId="43CC5F53" w:rsidR="00B13034" w:rsidRDefault="00B13034" w:rsidP="00B13034">
      <w:pPr>
        <w:pStyle w:val="BasicParagraph"/>
        <w:suppressAutoHyphens/>
        <w:spacing w:after="283"/>
        <w:jc w:val="center"/>
        <w:rPr>
          <w:color w:val="auto"/>
          <w:lang w:val="nb-NO"/>
        </w:rPr>
      </w:pPr>
      <w:r w:rsidRPr="00B13034">
        <w:rPr>
          <w:color w:val="auto"/>
          <w:lang w:val="nb-NO"/>
        </w:rPr>
        <w:t xml:space="preserve">Velkommen som ny student på studieprogrammet </w:t>
      </w:r>
      <w:r w:rsidRPr="00B13034">
        <w:rPr>
          <w:color w:val="auto"/>
          <w:lang w:val="nb-NO"/>
        </w:rPr>
        <w:br/>
      </w:r>
      <w:r w:rsidRPr="00513017">
        <w:rPr>
          <w:color w:val="FF0000"/>
          <w:sz w:val="60"/>
          <w:szCs w:val="60"/>
          <w:lang w:val="nb-NO"/>
        </w:rPr>
        <w:t>[Studieprogramnavn]</w:t>
      </w:r>
    </w:p>
    <w:p w14:paraId="3A8067AB" w14:textId="319E6BC9" w:rsidR="00B13034" w:rsidRDefault="00B13034" w:rsidP="00B13034">
      <w:pPr>
        <w:pStyle w:val="BasicParagraph"/>
        <w:suppressAutoHyphens/>
        <w:spacing w:after="283"/>
        <w:jc w:val="center"/>
        <w:rPr>
          <w:color w:val="auto"/>
          <w:lang w:val="nb-NO"/>
        </w:rPr>
      </w:pPr>
      <w:r w:rsidRPr="00B13034">
        <w:rPr>
          <w:color w:val="auto"/>
          <w:lang w:val="nb-NO"/>
        </w:rPr>
        <w:t>ved NTNU</w:t>
      </w:r>
    </w:p>
    <w:p w14:paraId="6B15D227" w14:textId="0EAFBC54" w:rsidR="00B13034" w:rsidRPr="00B13034" w:rsidRDefault="00B13034" w:rsidP="54EBAD2B">
      <w:pPr>
        <w:pStyle w:val="BasicParagraph"/>
        <w:suppressAutoHyphens/>
        <w:spacing w:after="283"/>
        <w:jc w:val="center"/>
        <w:rPr>
          <w:color w:val="auto"/>
          <w:lang w:val="nb-NO"/>
        </w:rPr>
      </w:pPr>
    </w:p>
    <w:p w14:paraId="3F2C0380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54EBAD2B">
        <w:rPr>
          <w:color w:val="auto"/>
          <w:lang w:val="nb-NO"/>
        </w:rPr>
        <w:t>Gratulerer med opptak til</w:t>
      </w:r>
      <w:r w:rsidRPr="54EBAD2B">
        <w:rPr>
          <w:color w:val="FF0000"/>
          <w:lang w:val="nb-NO"/>
        </w:rPr>
        <w:t xml:space="preserve"> [Studieprogramnavn]. </w:t>
      </w:r>
    </w:p>
    <w:p w14:paraId="168F1D8B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00B13034">
        <w:rPr>
          <w:color w:val="auto"/>
          <w:lang w:val="nb-NO"/>
        </w:rPr>
        <w:t>Vi er glade for at du har valgt å takke ja til studieplass hos oss.</w:t>
      </w:r>
    </w:p>
    <w:p w14:paraId="0B6D2162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74A675CE" w14:textId="77777777" w:rsidR="00B13034" w:rsidRPr="00B13034" w:rsidRDefault="00B13034" w:rsidP="00B13034">
      <w:pPr>
        <w:pStyle w:val="BasicParagraph"/>
        <w:suppressAutoHyphens/>
        <w:rPr>
          <w:color w:val="00509E"/>
          <w:lang w:val="nb-NO"/>
        </w:rPr>
      </w:pPr>
      <w:r w:rsidRPr="294BA7C6">
        <w:rPr>
          <w:b/>
          <w:bCs/>
          <w:color w:val="00509E"/>
          <w:lang w:val="nb-NO"/>
        </w:rPr>
        <w:t>Immatrikulering og studiestart</w:t>
      </w:r>
    </w:p>
    <w:p w14:paraId="75E2C356" w14:textId="3A0BF7B8" w:rsidR="00B13034" w:rsidRPr="004302E6" w:rsidRDefault="00B13034" w:rsidP="54EBAD2B">
      <w:pPr>
        <w:pStyle w:val="BasicParagraph"/>
        <w:suppressAutoHyphens/>
        <w:rPr>
          <w:color w:val="auto"/>
          <w:lang w:val="nb-NO"/>
        </w:rPr>
      </w:pPr>
      <w:r w:rsidRPr="54EBAD2B">
        <w:rPr>
          <w:color w:val="auto"/>
          <w:lang w:val="nb-NO"/>
        </w:rPr>
        <w:t>Semesteret starter med immatrikulering</w:t>
      </w:r>
      <w:r w:rsidRPr="54EBAD2B">
        <w:rPr>
          <w:color w:val="FF0000"/>
          <w:lang w:val="nb-NO"/>
        </w:rPr>
        <w:t xml:space="preserve"> </w:t>
      </w:r>
      <w:r w:rsidR="358003EA" w:rsidRPr="54EBAD2B">
        <w:rPr>
          <w:color w:val="FF0000"/>
          <w:lang w:val="nb-NO"/>
        </w:rPr>
        <w:t>[S</w:t>
      </w:r>
      <w:r w:rsidR="004302E6" w:rsidRPr="54EBAD2B">
        <w:rPr>
          <w:color w:val="FF0000"/>
          <w:lang w:val="nb-NO"/>
        </w:rPr>
        <w:t>ett inn ukedag og dato</w:t>
      </w:r>
      <w:r w:rsidR="2307900C" w:rsidRPr="54EBAD2B">
        <w:rPr>
          <w:color w:val="FF0000"/>
          <w:lang w:val="nb-NO"/>
        </w:rPr>
        <w:t>].</w:t>
      </w:r>
    </w:p>
    <w:p w14:paraId="176CB727" w14:textId="4DD21E86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294BA7C6">
        <w:rPr>
          <w:color w:val="auto"/>
          <w:lang w:val="nb-NO"/>
        </w:rPr>
        <w:t>Immatrikuleringen er en høytidelig seremoni for alle nye studenter.</w:t>
      </w:r>
    </w:p>
    <w:p w14:paraId="756B96CA" w14:textId="26719DDD" w:rsid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54EBAD2B">
        <w:rPr>
          <w:color w:val="auto"/>
          <w:lang w:val="nb-NO"/>
        </w:rPr>
        <w:t>Oppmøte</w:t>
      </w:r>
      <w:r w:rsidR="004302E6" w:rsidRPr="54EBAD2B">
        <w:rPr>
          <w:color w:val="auto"/>
          <w:lang w:val="nb-NO"/>
        </w:rPr>
        <w:t xml:space="preserve"> </w:t>
      </w:r>
      <w:r w:rsidR="3431BB0E" w:rsidRPr="54EBAD2B">
        <w:rPr>
          <w:color w:val="FF0000"/>
          <w:lang w:val="nb-NO"/>
        </w:rPr>
        <w:t>[Sett inn info om campus, bygg rom, dato og tidspunkt]</w:t>
      </w:r>
      <w:r w:rsidR="2633BEB1" w:rsidRPr="54EBAD2B">
        <w:rPr>
          <w:color w:val="FF0000"/>
          <w:lang w:val="nb-NO"/>
        </w:rPr>
        <w:t xml:space="preserve"> </w:t>
      </w:r>
      <w:r w:rsidRPr="00557C50">
        <w:rPr>
          <w:color w:val="FF0000"/>
          <w:lang w:val="nb-NO"/>
        </w:rPr>
        <w:t xml:space="preserve">Kart: [lenke til </w:t>
      </w:r>
      <w:proofErr w:type="spellStart"/>
      <w:r w:rsidRPr="00557C50">
        <w:rPr>
          <w:color w:val="FF0000"/>
          <w:lang w:val="nb-NO"/>
        </w:rPr>
        <w:t>mazemap</w:t>
      </w:r>
      <w:proofErr w:type="spellEnd"/>
      <w:r w:rsidRPr="00557C50">
        <w:rPr>
          <w:color w:val="FF0000"/>
          <w:lang w:val="nb-NO"/>
        </w:rPr>
        <w:t>]</w:t>
      </w:r>
    </w:p>
    <w:p w14:paraId="1E1490CC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060B36DE" w14:textId="3241E18D" w:rsidR="00B13034" w:rsidRPr="00557C50" w:rsidRDefault="00B13034" w:rsidP="00B13034">
      <w:pPr>
        <w:pStyle w:val="BasicParagraph"/>
        <w:suppressAutoHyphens/>
        <w:rPr>
          <w:rStyle w:val="Hyperkobling"/>
          <w:color w:val="FF0000"/>
          <w:u w:val="none"/>
          <w:lang w:val="nb-NO"/>
        </w:rPr>
      </w:pPr>
      <w:r w:rsidRPr="294BA7C6">
        <w:rPr>
          <w:rStyle w:val="Hyperkobling"/>
          <w:color w:val="auto"/>
          <w:u w:val="none"/>
          <w:lang w:val="nb-NO"/>
        </w:rPr>
        <w:t xml:space="preserve">Her finner du </w:t>
      </w:r>
      <w:r w:rsidR="0580CF33" w:rsidRPr="294BA7C6">
        <w:rPr>
          <w:rStyle w:val="Hyperkobling"/>
          <w:color w:val="auto"/>
          <w:u w:val="none"/>
          <w:lang w:val="nb-NO"/>
        </w:rPr>
        <w:t xml:space="preserve">informasjon </w:t>
      </w:r>
      <w:r w:rsidRPr="294BA7C6">
        <w:rPr>
          <w:rStyle w:val="Hyperkobling"/>
          <w:color w:val="auto"/>
          <w:u w:val="none"/>
          <w:lang w:val="nb-NO"/>
        </w:rPr>
        <w:t xml:space="preserve">som gjelder studiestart ved </w:t>
      </w:r>
      <w:r w:rsidRPr="00557C50">
        <w:rPr>
          <w:rStyle w:val="Hyperkobling"/>
          <w:color w:val="FF0000"/>
          <w:u w:val="none"/>
          <w:lang w:val="nb-NO"/>
        </w:rPr>
        <w:t>[Studieprogramnavn]:</w:t>
      </w:r>
      <w:r w:rsidR="00557C50" w:rsidRPr="00557C50">
        <w:rPr>
          <w:rStyle w:val="Hyperkobling"/>
          <w:color w:val="FF0000"/>
          <w:u w:val="none"/>
          <w:lang w:val="nb-NO"/>
        </w:rPr>
        <w:t xml:space="preserve"> </w:t>
      </w:r>
      <w:r w:rsidRPr="00557C50">
        <w:rPr>
          <w:rStyle w:val="Hyperkobling"/>
          <w:color w:val="FF0000"/>
          <w:u w:val="none"/>
          <w:lang w:val="nb-NO"/>
        </w:rPr>
        <w:t>[lenke til studieprogramsiden]</w:t>
      </w:r>
    </w:p>
    <w:p w14:paraId="7DFDA845" w14:textId="77777777" w:rsidR="00B13034" w:rsidRPr="00557C50" w:rsidRDefault="00B13034" w:rsidP="00B13034">
      <w:pPr>
        <w:pStyle w:val="BasicParagraph"/>
        <w:suppressAutoHyphens/>
        <w:rPr>
          <w:color w:val="FF0000"/>
          <w:lang w:val="nb-NO"/>
        </w:rPr>
      </w:pPr>
    </w:p>
    <w:p w14:paraId="774488A2" w14:textId="025ABFB8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00B13034">
        <w:rPr>
          <w:color w:val="auto"/>
          <w:lang w:val="nb-NO"/>
        </w:rPr>
        <w:t xml:space="preserve">Det er viktig at du leser informasjonen </w:t>
      </w:r>
      <w:r w:rsidR="00FF0B05">
        <w:rPr>
          <w:color w:val="auto"/>
          <w:lang w:val="nb-NO"/>
        </w:rPr>
        <w:t xml:space="preserve">i dette </w:t>
      </w:r>
      <w:r w:rsidR="00BE2AC6">
        <w:rPr>
          <w:color w:val="auto"/>
          <w:lang w:val="nb-NO"/>
        </w:rPr>
        <w:t>velkomstbrevet</w:t>
      </w:r>
      <w:r w:rsidR="00FF0B05">
        <w:rPr>
          <w:color w:val="auto"/>
          <w:lang w:val="nb-NO"/>
        </w:rPr>
        <w:t>.</w:t>
      </w:r>
    </w:p>
    <w:p w14:paraId="1B3AB294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35E197D5" w14:textId="77777777" w:rsidR="00B13034" w:rsidRPr="00B13034" w:rsidRDefault="00B13034" w:rsidP="00B13034">
      <w:pPr>
        <w:pStyle w:val="BasicParagraph"/>
        <w:suppressAutoHyphens/>
        <w:rPr>
          <w:color w:val="00509E"/>
          <w:lang w:val="nb-NO"/>
        </w:rPr>
      </w:pPr>
      <w:r w:rsidRPr="00B13034">
        <w:rPr>
          <w:b/>
          <w:bCs/>
          <w:color w:val="00509E"/>
          <w:lang w:val="nb-NO"/>
        </w:rPr>
        <w:t>Si fra hvis du ikke kan møte til studiestart</w:t>
      </w:r>
    </w:p>
    <w:p w14:paraId="6E8C05E0" w14:textId="154A4BE9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00B13034">
        <w:rPr>
          <w:color w:val="auto"/>
          <w:lang w:val="nb-NO"/>
        </w:rPr>
        <w:t xml:space="preserve">Hvis du ikke kan møte til immatrikuleringen må du si fra om dette. </w:t>
      </w:r>
      <w:r w:rsidRPr="00B13034">
        <w:rPr>
          <w:color w:val="auto"/>
          <w:lang w:val="nb-NO"/>
        </w:rPr>
        <w:br/>
        <w:t xml:space="preserve">Du kan miste studieplassen hvis du ikke møter opp uten å gi beskjed. </w:t>
      </w:r>
      <w:r w:rsidRPr="00B13034">
        <w:rPr>
          <w:color w:val="auto"/>
          <w:lang w:val="nb-NO"/>
        </w:rPr>
        <w:br/>
      </w:r>
      <w:r w:rsidRPr="00BE2AC6">
        <w:rPr>
          <w:color w:val="FF0000"/>
          <w:lang w:val="nb-NO"/>
        </w:rPr>
        <w:t>[Info om hvordan de skal gi beskjed om manglende oppmøte.]</w:t>
      </w:r>
    </w:p>
    <w:p w14:paraId="0CCA444F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46AB4DC3" w14:textId="2FEC5D38" w:rsidR="00B13034" w:rsidRPr="00B13034" w:rsidRDefault="48FE0166" w:rsidP="00B13034">
      <w:pPr>
        <w:pStyle w:val="BasicParagraph"/>
        <w:suppressAutoHyphens/>
        <w:rPr>
          <w:b/>
          <w:bCs/>
          <w:color w:val="00509E"/>
          <w:lang w:val="nb-NO"/>
        </w:rPr>
      </w:pPr>
      <w:r w:rsidRPr="294BA7C6">
        <w:rPr>
          <w:b/>
          <w:bCs/>
          <w:color w:val="00509E"/>
          <w:lang w:val="nb-NO"/>
        </w:rPr>
        <w:t xml:space="preserve">Meld deg på </w:t>
      </w:r>
      <w:proofErr w:type="spellStart"/>
      <w:r w:rsidR="00B13034" w:rsidRPr="294BA7C6">
        <w:rPr>
          <w:b/>
          <w:bCs/>
          <w:color w:val="00509E"/>
          <w:lang w:val="nb-NO"/>
        </w:rPr>
        <w:t>Fadderuka</w:t>
      </w:r>
      <w:proofErr w:type="spellEnd"/>
    </w:p>
    <w:p w14:paraId="5B8690ED" w14:textId="5233AB77" w:rsidR="00A3565E" w:rsidRDefault="1BB08679" w:rsidP="294BA7C6">
      <w:pPr>
        <w:pStyle w:val="BasicParagraph"/>
        <w:suppressAutoHyphens/>
        <w:rPr>
          <w:color w:val="auto"/>
          <w:lang w:val="nb-NO"/>
        </w:rPr>
      </w:pPr>
      <w:r w:rsidRPr="294BA7C6">
        <w:rPr>
          <w:color w:val="auto"/>
          <w:lang w:val="nb-NO"/>
        </w:rPr>
        <w:t xml:space="preserve">Vi anbefaler alle å bli med på </w:t>
      </w:r>
      <w:proofErr w:type="spellStart"/>
      <w:r w:rsidRPr="294BA7C6">
        <w:rPr>
          <w:color w:val="auto"/>
          <w:lang w:val="nb-NO"/>
        </w:rPr>
        <w:t>Fadderuka</w:t>
      </w:r>
      <w:proofErr w:type="spellEnd"/>
      <w:r w:rsidRPr="294BA7C6">
        <w:rPr>
          <w:color w:val="auto"/>
          <w:lang w:val="nb-NO"/>
        </w:rPr>
        <w:t xml:space="preserve"> som organiseres av </w:t>
      </w:r>
      <w:r w:rsidRPr="003B54BA">
        <w:rPr>
          <w:color w:val="FF0000"/>
          <w:lang w:val="nb-NO"/>
        </w:rPr>
        <w:t>[navn på linjeforening/arrangør]</w:t>
      </w:r>
      <w:r w:rsidRPr="003B54BA">
        <w:rPr>
          <w:color w:val="000000" w:themeColor="text1"/>
          <w:lang w:val="nb-NO"/>
        </w:rPr>
        <w:t xml:space="preserve">. </w:t>
      </w:r>
      <w:r w:rsidRPr="294BA7C6">
        <w:rPr>
          <w:color w:val="auto"/>
          <w:lang w:val="nb-NO"/>
        </w:rPr>
        <w:t xml:space="preserve">Dette er et frivillig tilbud til alle nye studenter og er en fin måte å bli kjent med medstudenter og få et sosialt miljø. </w:t>
      </w:r>
    </w:p>
    <w:p w14:paraId="055F6257" w14:textId="21FDC9E0" w:rsidR="002C7997" w:rsidRDefault="004F3091" w:rsidP="294BA7C6">
      <w:pPr>
        <w:pStyle w:val="BasicParagraph"/>
        <w:suppressAutoHyphens/>
        <w:rPr>
          <w:color w:val="auto"/>
          <w:lang w:val="nb-NO"/>
        </w:rPr>
      </w:pPr>
      <w:r w:rsidRPr="002566D9">
        <w:rPr>
          <w:color w:val="000000" w:themeColor="text1"/>
          <w:lang w:val="nb-NO"/>
        </w:rPr>
        <w:t xml:space="preserve">Meld deg på her: </w:t>
      </w:r>
      <w:r w:rsidR="002C7997" w:rsidRPr="002C7997">
        <w:rPr>
          <w:color w:val="FF0000"/>
          <w:lang w:val="nb-NO"/>
        </w:rPr>
        <w:t>[Info om påmelding]</w:t>
      </w:r>
      <w:r w:rsidR="0018152C">
        <w:rPr>
          <w:color w:val="FF0000"/>
          <w:lang w:val="nb-NO"/>
        </w:rPr>
        <w:t xml:space="preserve"> E</w:t>
      </w:r>
      <w:r w:rsidR="0018152C" w:rsidRPr="002C7997">
        <w:rPr>
          <w:color w:val="FF0000"/>
          <w:lang w:val="nb-NO"/>
        </w:rPr>
        <w:t xml:space="preserve">ventuell lenke til mer informasjon om </w:t>
      </w:r>
      <w:proofErr w:type="spellStart"/>
      <w:r w:rsidR="0018152C" w:rsidRPr="002C7997">
        <w:rPr>
          <w:color w:val="FF0000"/>
          <w:lang w:val="nb-NO"/>
        </w:rPr>
        <w:t>Fadderuka</w:t>
      </w:r>
      <w:proofErr w:type="spellEnd"/>
    </w:p>
    <w:p w14:paraId="403A197E" w14:textId="77777777" w:rsidR="0018152C" w:rsidRDefault="1BB08679" w:rsidP="54EBAD2B">
      <w:pPr>
        <w:pStyle w:val="BasicParagraph"/>
        <w:suppressAutoHyphens/>
        <w:rPr>
          <w:color w:val="auto"/>
          <w:lang w:val="nb-NO"/>
        </w:rPr>
      </w:pPr>
      <w:r w:rsidRPr="294BA7C6">
        <w:rPr>
          <w:color w:val="auto"/>
          <w:lang w:val="nb-NO"/>
        </w:rPr>
        <w:t>Melder du deg på får du plass i en faddergruppe ved immatrikuleringen</w:t>
      </w:r>
      <w:r w:rsidR="00B13034" w:rsidRPr="294BA7C6">
        <w:rPr>
          <w:color w:val="auto"/>
          <w:lang w:val="nb-NO"/>
        </w:rPr>
        <w:t xml:space="preserve"> </w:t>
      </w:r>
      <w:r w:rsidR="4FEFDEFF" w:rsidRPr="294BA7C6">
        <w:rPr>
          <w:color w:val="FF0000"/>
          <w:lang w:val="nb-NO"/>
        </w:rPr>
        <w:t>[Sett inn ukedag og dato].</w:t>
      </w:r>
      <w:r w:rsidR="00B13034" w:rsidRPr="294BA7C6">
        <w:rPr>
          <w:color w:val="FF0000"/>
          <w:lang w:val="nb-NO"/>
        </w:rPr>
        <w:t xml:space="preserve"> </w:t>
      </w:r>
      <w:r w:rsidR="004F3091">
        <w:rPr>
          <w:color w:val="auto"/>
          <w:lang w:val="nb-NO"/>
        </w:rPr>
        <w:t xml:space="preserve"> </w:t>
      </w:r>
    </w:p>
    <w:p w14:paraId="06BEB24C" w14:textId="5A0F4124" w:rsidR="00A3565E" w:rsidRDefault="00A3565E" w:rsidP="54EBAD2B">
      <w:pPr>
        <w:pStyle w:val="BasicParagraph"/>
        <w:suppressAutoHyphens/>
        <w:rPr>
          <w:color w:val="auto"/>
          <w:lang w:val="nb-NO"/>
        </w:rPr>
      </w:pPr>
      <w:r w:rsidRPr="294BA7C6">
        <w:rPr>
          <w:b/>
          <w:bCs/>
          <w:color w:val="00509E"/>
          <w:lang w:val="nb-NO"/>
        </w:rPr>
        <w:br w:type="page"/>
      </w:r>
    </w:p>
    <w:p w14:paraId="0E39ED35" w14:textId="67CEE1F0" w:rsidR="00B13034" w:rsidRPr="00B13034" w:rsidRDefault="00B13034" w:rsidP="00B13034">
      <w:pPr>
        <w:pStyle w:val="BasicParagraph"/>
        <w:suppressAutoHyphens/>
        <w:rPr>
          <w:color w:val="00509E"/>
          <w:lang w:val="nb-NO"/>
        </w:rPr>
      </w:pPr>
      <w:r w:rsidRPr="00B13034">
        <w:rPr>
          <w:b/>
          <w:bCs/>
          <w:color w:val="00509E"/>
          <w:lang w:val="nb-NO"/>
        </w:rPr>
        <w:lastRenderedPageBreak/>
        <w:t>Eventuell annen nødvendig info om studiestart</w:t>
      </w:r>
    </w:p>
    <w:p w14:paraId="38528CAD" w14:textId="40052C8D" w:rsidR="00B13034" w:rsidRPr="00513017" w:rsidRDefault="00B13034" w:rsidP="00B13034">
      <w:pPr>
        <w:pStyle w:val="BasicParagraph"/>
        <w:suppressAutoHyphens/>
        <w:rPr>
          <w:color w:val="FF0000"/>
          <w:lang w:val="nb-NO"/>
        </w:rPr>
      </w:pPr>
      <w:r w:rsidRPr="00513017">
        <w:rPr>
          <w:color w:val="FF0000"/>
          <w:lang w:val="nb-NO"/>
        </w:rPr>
        <w:t>[H</w:t>
      </w:r>
      <w:r w:rsidR="00513017">
        <w:rPr>
          <w:color w:val="FF0000"/>
          <w:lang w:val="nb-NO"/>
        </w:rPr>
        <w:t>e</w:t>
      </w:r>
      <w:r w:rsidRPr="00513017">
        <w:rPr>
          <w:color w:val="FF0000"/>
          <w:lang w:val="nb-NO"/>
        </w:rPr>
        <w:t>r kan man informere om eventuelle andre ting som er viktige for dette studieprogrammet.]</w:t>
      </w:r>
    </w:p>
    <w:p w14:paraId="51EB8B88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5454D392" w14:textId="77777777" w:rsidR="00B13034" w:rsidRPr="00B13034" w:rsidRDefault="00B13034" w:rsidP="00B13034">
      <w:pPr>
        <w:pStyle w:val="BasicParagraph"/>
        <w:suppressAutoHyphens/>
        <w:rPr>
          <w:color w:val="00509E"/>
          <w:lang w:val="nb-NO"/>
        </w:rPr>
      </w:pPr>
      <w:r w:rsidRPr="00B13034">
        <w:rPr>
          <w:b/>
          <w:bCs/>
          <w:color w:val="00509E"/>
          <w:lang w:val="nb-NO"/>
        </w:rPr>
        <w:t>Lurer du på noe?</w:t>
      </w:r>
    </w:p>
    <w:p w14:paraId="554568D8" w14:textId="77777777" w:rsidR="00B13034" w:rsidRPr="00B13034" w:rsidRDefault="00B13034" w:rsidP="00B13034">
      <w:pPr>
        <w:pStyle w:val="BasicParagraph"/>
        <w:suppressAutoHyphens/>
        <w:rPr>
          <w:color w:val="auto"/>
          <w:lang w:val="nb-NO"/>
        </w:rPr>
      </w:pPr>
      <w:r w:rsidRPr="00B13034">
        <w:rPr>
          <w:color w:val="auto"/>
          <w:lang w:val="nb-NO"/>
        </w:rPr>
        <w:t xml:space="preserve">Hvis du har noen spørsmål, kan du kontakte oss på </w:t>
      </w:r>
    </w:p>
    <w:p w14:paraId="62D41A62" w14:textId="77777777" w:rsidR="00B13034" w:rsidRPr="00513017" w:rsidRDefault="00B13034" w:rsidP="00B13034">
      <w:pPr>
        <w:pStyle w:val="BasicParagraph"/>
        <w:suppressAutoHyphens/>
        <w:rPr>
          <w:color w:val="FF0000"/>
          <w:lang w:val="nb-NO"/>
        </w:rPr>
      </w:pPr>
      <w:r w:rsidRPr="00513017">
        <w:rPr>
          <w:color w:val="FF0000"/>
          <w:lang w:val="nb-NO"/>
        </w:rPr>
        <w:t>[kontaktinformasjon]</w:t>
      </w:r>
    </w:p>
    <w:p w14:paraId="202C0FDB" w14:textId="5D21C4F9" w:rsid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738E6C3B" w14:textId="77777777" w:rsidR="00A3565E" w:rsidRPr="00B13034" w:rsidRDefault="00A3565E" w:rsidP="00B13034">
      <w:pPr>
        <w:pStyle w:val="BasicParagraph"/>
        <w:suppressAutoHyphens/>
        <w:rPr>
          <w:color w:val="auto"/>
          <w:lang w:val="nb-NO"/>
        </w:rPr>
      </w:pPr>
    </w:p>
    <w:p w14:paraId="5568FBC8" w14:textId="6C42B14F" w:rsidR="00B13034" w:rsidRPr="00460D09" w:rsidRDefault="2F3F2C66" w:rsidP="54EBAD2B">
      <w:pPr>
        <w:pStyle w:val="BasicParagraph"/>
        <w:suppressAutoHyphens/>
        <w:rPr>
          <w:color w:val="auto"/>
          <w:lang w:val="nb-NO"/>
        </w:rPr>
      </w:pPr>
      <w:r w:rsidRPr="1268D7D5">
        <w:rPr>
          <w:b/>
          <w:bCs/>
          <w:color w:val="00509E"/>
          <w:lang w:val="nb-NO"/>
        </w:rPr>
        <w:t>Vi gleder oss til å ta imot deg</w:t>
      </w:r>
      <w:r w:rsidR="00B13034" w:rsidRPr="1268D7D5">
        <w:rPr>
          <w:b/>
          <w:bCs/>
          <w:color w:val="FF0000"/>
          <w:lang w:val="nb-NO"/>
        </w:rPr>
        <w:t xml:space="preserve"> </w:t>
      </w:r>
      <w:r w:rsidR="64D8A3E2" w:rsidRPr="1268D7D5">
        <w:rPr>
          <w:color w:val="FF0000"/>
          <w:lang w:val="nb-NO"/>
        </w:rPr>
        <w:t>[Sett inn ukedag og dato for immatrikuleringen].</w:t>
      </w:r>
    </w:p>
    <w:p w14:paraId="378FFC7A" w14:textId="39DB0EB1" w:rsidR="00B13034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23CF6E80" w14:textId="77777777" w:rsidR="00A3565E" w:rsidRPr="00B13034" w:rsidRDefault="00A3565E" w:rsidP="00B13034">
      <w:pPr>
        <w:pStyle w:val="BasicParagraph"/>
        <w:suppressAutoHyphens/>
        <w:rPr>
          <w:color w:val="auto"/>
          <w:lang w:val="nb-NO"/>
        </w:rPr>
      </w:pPr>
    </w:p>
    <w:p w14:paraId="29D59F7A" w14:textId="77777777" w:rsidR="00B13034" w:rsidRPr="00B13034" w:rsidRDefault="00B13034" w:rsidP="00C46C69">
      <w:pPr>
        <w:pStyle w:val="BasicParagraph"/>
        <w:suppressAutoHyphens/>
        <w:jc w:val="right"/>
        <w:rPr>
          <w:color w:val="auto"/>
          <w:lang w:val="nb-NO"/>
        </w:rPr>
      </w:pPr>
      <w:r w:rsidRPr="00B13034">
        <w:rPr>
          <w:color w:val="auto"/>
          <w:lang w:val="nb-NO"/>
        </w:rPr>
        <w:t>Med vennlig hilsen</w:t>
      </w:r>
    </w:p>
    <w:p w14:paraId="2E0388A3" w14:textId="0353C5EB" w:rsidR="00F10CCF" w:rsidRPr="00513017" w:rsidRDefault="00B13034" w:rsidP="00C46C69">
      <w:pPr>
        <w:jc w:val="right"/>
        <w:rPr>
          <w:rFonts w:ascii="Arial" w:hAnsi="Arial" w:cs="Arial"/>
          <w:color w:val="FF0000"/>
        </w:rPr>
      </w:pPr>
      <w:r w:rsidRPr="00513017">
        <w:rPr>
          <w:color w:val="FF0000"/>
        </w:rPr>
        <w:t>[Kontaktperson eller ansvarlig enhet]</w:t>
      </w:r>
    </w:p>
    <w:sectPr w:rsidR="00F10CCF" w:rsidRPr="00513017" w:rsidSect="00C46C69">
      <w:headerReference w:type="default" r:id="rId10"/>
      <w:footerReference w:type="default" r:id="rId11"/>
      <w:pgSz w:w="11900" w:h="16840"/>
      <w:pgMar w:top="1417" w:right="1417" w:bottom="1417" w:left="1417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F6191" w14:textId="77777777" w:rsidR="000C6F8D" w:rsidRDefault="000C6F8D" w:rsidP="00DC21A8">
      <w:pPr>
        <w:spacing w:after="0" w:line="240" w:lineRule="auto"/>
      </w:pPr>
      <w:r>
        <w:separator/>
      </w:r>
    </w:p>
  </w:endnote>
  <w:endnote w:type="continuationSeparator" w:id="0">
    <w:p w14:paraId="460AD369" w14:textId="77777777" w:rsidR="000C6F8D" w:rsidRDefault="000C6F8D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08982" w14:textId="133665EB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FFE210" wp14:editId="2C902E6B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a="http://schemas.openxmlformats.org/drawingml/2006/main">
          <w:pict w14:anchorId="2CDFD626">
            <v:line id="Rett linje 3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#00509e" strokeweight="2pt" from="-10.15pt,-15.9pt" to="459.2pt,-15.9pt" w14:anchorId="2F197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71E20" w14:textId="77777777" w:rsidR="000C6F8D" w:rsidRDefault="000C6F8D" w:rsidP="00DC21A8">
      <w:pPr>
        <w:spacing w:after="0" w:line="240" w:lineRule="auto"/>
      </w:pPr>
      <w:r>
        <w:separator/>
      </w:r>
    </w:p>
  </w:footnote>
  <w:footnote w:type="continuationSeparator" w:id="0">
    <w:p w14:paraId="20612D26" w14:textId="77777777" w:rsidR="000C6F8D" w:rsidRDefault="000C6F8D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6959D" w14:textId="349F620C" w:rsidR="00DC21A8" w:rsidRDefault="00413DE8" w:rsidP="00A3565E">
    <w:pPr>
      <w:pStyle w:val="Topptekst"/>
      <w:spacing w:before="100" w:beforeAutospacing="1" w:after="120"/>
      <w:jc w:val="right"/>
    </w:pPr>
    <w:r>
      <w:rPr>
        <w:noProof/>
        <w:lang w:eastAsia="nb-NO"/>
      </w:rPr>
      <w:drawing>
        <wp:inline distT="0" distB="0" distL="0" distR="0" wp14:anchorId="13C55BBE" wp14:editId="289E5F74">
          <wp:extent cx="1609725" cy="418073"/>
          <wp:effectExtent l="0" t="0" r="0" b="127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3069" cy="434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034"/>
    <w:rsid w:val="000C6F16"/>
    <w:rsid w:val="000C6F8D"/>
    <w:rsid w:val="001534E6"/>
    <w:rsid w:val="0018152C"/>
    <w:rsid w:val="002566D9"/>
    <w:rsid w:val="002C7997"/>
    <w:rsid w:val="002E3A5F"/>
    <w:rsid w:val="003756E8"/>
    <w:rsid w:val="003B54BA"/>
    <w:rsid w:val="00413DE8"/>
    <w:rsid w:val="004302E6"/>
    <w:rsid w:val="00460D09"/>
    <w:rsid w:val="004F3091"/>
    <w:rsid w:val="00513017"/>
    <w:rsid w:val="00557C50"/>
    <w:rsid w:val="00590B87"/>
    <w:rsid w:val="006C2406"/>
    <w:rsid w:val="00A3565E"/>
    <w:rsid w:val="00AA1967"/>
    <w:rsid w:val="00B13034"/>
    <w:rsid w:val="00BE2AC6"/>
    <w:rsid w:val="00C46C69"/>
    <w:rsid w:val="00C63FD0"/>
    <w:rsid w:val="00D76C26"/>
    <w:rsid w:val="00DB3467"/>
    <w:rsid w:val="00DC21A8"/>
    <w:rsid w:val="00F10CCF"/>
    <w:rsid w:val="00F923AD"/>
    <w:rsid w:val="00FF0B05"/>
    <w:rsid w:val="013C980B"/>
    <w:rsid w:val="047438CD"/>
    <w:rsid w:val="0580CF33"/>
    <w:rsid w:val="0A15B2DB"/>
    <w:rsid w:val="0BB1833C"/>
    <w:rsid w:val="10AAAE67"/>
    <w:rsid w:val="1268D7D5"/>
    <w:rsid w:val="12F679BC"/>
    <w:rsid w:val="14924A1D"/>
    <w:rsid w:val="17E7B76E"/>
    <w:rsid w:val="1BB08679"/>
    <w:rsid w:val="1E6BA6F7"/>
    <w:rsid w:val="2307900C"/>
    <w:rsid w:val="2633BEB1"/>
    <w:rsid w:val="294BA7C6"/>
    <w:rsid w:val="2F3F2C66"/>
    <w:rsid w:val="3431BB0E"/>
    <w:rsid w:val="358003EA"/>
    <w:rsid w:val="43ADC6E7"/>
    <w:rsid w:val="47A5DAA0"/>
    <w:rsid w:val="48FE0166"/>
    <w:rsid w:val="4FEFDEFF"/>
    <w:rsid w:val="54EBAD2B"/>
    <w:rsid w:val="64D8A3E2"/>
    <w:rsid w:val="73886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3F9114"/>
  <w15:chartTrackingRefBased/>
  <w15:docId w15:val="{77D52DE6-DC80-4C86-A382-5FC7CDBA8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356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customStyle="1" w:styleId="BasicParagraph">
    <w:name w:val="[Basic Paragraph]"/>
    <w:basedOn w:val="Normal"/>
    <w:uiPriority w:val="99"/>
    <w:rsid w:val="00B13034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Open Sans" w:hAnsi="Open Sans" w:cs="Open Sans"/>
      <w:color w:val="000000"/>
      <w:sz w:val="20"/>
      <w:szCs w:val="20"/>
      <w:lang w:val="en-US"/>
    </w:rPr>
  </w:style>
  <w:style w:type="character" w:styleId="Hyperkobling">
    <w:name w:val="Hyperlink"/>
    <w:basedOn w:val="Standardskriftforavsnitt"/>
    <w:uiPriority w:val="99"/>
    <w:rsid w:val="00B13034"/>
    <w:rPr>
      <w:color w:val="205D9E"/>
      <w:u w:val="thick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356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rFonts w:ascii="Garamond" w:hAnsi="Garamond"/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34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a35240d-559c-48a8-acb5-6269a9d23ae4">
      <Terms xmlns="http://schemas.microsoft.com/office/infopath/2007/PartnerControls"/>
    </lcf76f155ced4ddcb4097134ff3c332f>
    <TaxCatchAll xmlns="25e1d8a8-60f6-4272-b662-6ce5622ab70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4D91367F8CD45A86361BDFFB7A7FE" ma:contentTypeVersion="18" ma:contentTypeDescription="Create a new document." ma:contentTypeScope="" ma:versionID="7d61e545a044857ab2ce9e20d122c046">
  <xsd:schema xmlns:xsd="http://www.w3.org/2001/XMLSchema" xmlns:xs="http://www.w3.org/2001/XMLSchema" xmlns:p="http://schemas.microsoft.com/office/2006/metadata/properties" xmlns:ns2="9a35240d-559c-48a8-acb5-6269a9d23ae4" xmlns:ns3="25e1d8a8-60f6-4272-b662-6ce5622ab703" targetNamespace="http://schemas.microsoft.com/office/2006/metadata/properties" ma:root="true" ma:fieldsID="9d3b251a22901191ea1e4162a824bed3" ns2:_="" ns3:_="">
    <xsd:import namespace="9a35240d-559c-48a8-acb5-6269a9d23ae4"/>
    <xsd:import namespace="25e1d8a8-60f6-4272-b662-6ce5622ab7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5240d-559c-48a8-acb5-6269a9d23a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e1d8a8-60f6-4272-b662-6ce5622ab70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496ee17-00ce-47ba-958a-efc2b090901d}" ma:internalName="TaxCatchAll" ma:showField="CatchAllData" ma:web="25e1d8a8-60f6-4272-b662-6ce5622ab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11B339-0506-4802-99E6-A5DF2924A1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5BEDB1-185E-41C1-B390-D9C1E388383E}">
  <ds:schemaRefs>
    <ds:schemaRef ds:uri="http://schemas.microsoft.com/office/2006/metadata/properties"/>
    <ds:schemaRef ds:uri="http://schemas.microsoft.com/office/infopath/2007/PartnerControls"/>
    <ds:schemaRef ds:uri="9a35240d-559c-48a8-acb5-6269a9d23ae4"/>
    <ds:schemaRef ds:uri="25e1d8a8-60f6-4272-b662-6ce5622ab703"/>
  </ds:schemaRefs>
</ds:datastoreItem>
</file>

<file path=customXml/itemProps3.xml><?xml version="1.0" encoding="utf-8"?>
<ds:datastoreItem xmlns:ds="http://schemas.openxmlformats.org/officeDocument/2006/customXml" ds:itemID="{AA4013FF-8FD7-4372-B9A0-27A84FCE36D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9941F86-1DFD-489B-9AE5-3AC8F369AB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35240d-559c-48a8-acb5-6269a9d23ae4"/>
    <ds:schemaRef ds:uri="25e1d8a8-60f6-4272-b662-6ce5622ab7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2</Pages>
  <Words>263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Maiken Skogstad</dc:creator>
  <cp:keywords/>
  <dc:description/>
  <cp:lastModifiedBy>Sara Ylva Louise Edin</cp:lastModifiedBy>
  <cp:revision>2</cp:revision>
  <dcterms:created xsi:type="dcterms:W3CDTF">2024-04-03T07:48:00Z</dcterms:created>
  <dcterms:modified xsi:type="dcterms:W3CDTF">2024-04-03T07:48:00Z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0x010100C464D91367F8CD45A86361BDFFB7A7FE</vt:lpwstr>
  </property>
  <property fmtid="{D5CDD505-2E9C-101B-9397-08002B2CF9AE}" pid="3" name="MediaServiceImageTags">
    <vt:lpwstr/>
  </property>
</Properties>
</file>