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Extensible.xml" ContentType="application/vnd.openxmlformats-officedocument.wordprocessingml.commentsExtensib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3553A" w14:textId="77777777" w:rsidR="00F032D6" w:rsidRPr="0027251A" w:rsidRDefault="00F032D6" w:rsidP="00241192">
      <w:pPr>
        <w:pStyle w:val="Topptekst"/>
        <w:ind w:left="0"/>
        <w:jc w:val="center"/>
        <w:rPr>
          <w:lang w:val="en-US"/>
        </w:rPr>
      </w:pPr>
    </w:p>
    <w:p w14:paraId="03396F96" w14:textId="77777777" w:rsidR="00F032D6" w:rsidRPr="0027251A" w:rsidRDefault="00F032D6" w:rsidP="00241192">
      <w:pPr>
        <w:pStyle w:val="Topptekst"/>
        <w:ind w:left="0"/>
        <w:jc w:val="center"/>
        <w:rPr>
          <w:lang w:val="en-US"/>
        </w:rPr>
      </w:pPr>
    </w:p>
    <w:p w14:paraId="4D7A74FB" w14:textId="77777777" w:rsidR="00F032D6" w:rsidRPr="0027251A" w:rsidRDefault="00F032D6" w:rsidP="00241192">
      <w:pPr>
        <w:pStyle w:val="Topptekst"/>
        <w:ind w:left="0"/>
        <w:jc w:val="center"/>
        <w:rPr>
          <w:lang w:val="en-US"/>
        </w:rPr>
      </w:pPr>
    </w:p>
    <w:p w14:paraId="6DE69075" w14:textId="77777777" w:rsidR="00F032D6" w:rsidRPr="0027251A" w:rsidRDefault="00F032D6" w:rsidP="00241192">
      <w:pPr>
        <w:pStyle w:val="Topptekst"/>
        <w:ind w:left="0"/>
        <w:jc w:val="center"/>
        <w:rPr>
          <w:lang w:val="en-US"/>
        </w:rPr>
      </w:pPr>
    </w:p>
    <w:p w14:paraId="4140D017" w14:textId="77777777" w:rsidR="00F032D6" w:rsidRPr="0027251A" w:rsidRDefault="00F032D6" w:rsidP="00241192">
      <w:pPr>
        <w:pStyle w:val="Topptekst"/>
        <w:ind w:left="0"/>
        <w:jc w:val="center"/>
        <w:rPr>
          <w:lang w:val="en-US"/>
        </w:rPr>
      </w:pPr>
    </w:p>
    <w:p w14:paraId="6E7BD84C" w14:textId="77777777" w:rsidR="00F032D6" w:rsidRPr="0027251A" w:rsidRDefault="00F032D6" w:rsidP="00241192">
      <w:pPr>
        <w:ind w:left="0"/>
        <w:jc w:val="center"/>
        <w:rPr>
          <w:lang w:val="en-US"/>
        </w:rPr>
      </w:pPr>
    </w:p>
    <w:p w14:paraId="2025C290" w14:textId="77777777" w:rsidR="00F032D6" w:rsidRPr="0027251A" w:rsidRDefault="00F032D6" w:rsidP="00241192">
      <w:pPr>
        <w:pStyle w:val="Topptekst"/>
        <w:ind w:left="0"/>
        <w:jc w:val="center"/>
        <w:rPr>
          <w:lang w:val="en-US"/>
        </w:rPr>
      </w:pPr>
    </w:p>
    <w:p w14:paraId="63A5D7F7" w14:textId="77777777" w:rsidR="00F032D6" w:rsidRPr="0027251A" w:rsidRDefault="00F032D6" w:rsidP="00241192">
      <w:pPr>
        <w:pStyle w:val="Topptekst"/>
        <w:ind w:left="0"/>
        <w:jc w:val="center"/>
        <w:rPr>
          <w:lang w:val="en-US"/>
        </w:rPr>
      </w:pPr>
    </w:p>
    <w:p w14:paraId="6C5B0DC6" w14:textId="77777777" w:rsidR="00B51FB6" w:rsidRPr="0027251A" w:rsidRDefault="00B51FB6" w:rsidP="00241192">
      <w:pPr>
        <w:pStyle w:val="Topptekst"/>
        <w:ind w:left="0"/>
        <w:jc w:val="center"/>
        <w:rPr>
          <w:lang w:val="en-US"/>
        </w:rPr>
      </w:pPr>
    </w:p>
    <w:p w14:paraId="7C2C461C" w14:textId="77777777" w:rsidR="00B51FB6" w:rsidRPr="0027251A" w:rsidRDefault="00B51FB6" w:rsidP="00241192">
      <w:pPr>
        <w:pStyle w:val="Topptekst"/>
        <w:ind w:left="0"/>
        <w:jc w:val="center"/>
        <w:rPr>
          <w:lang w:val="en-US"/>
        </w:rPr>
      </w:pPr>
    </w:p>
    <w:p w14:paraId="498A90A4" w14:textId="77777777" w:rsidR="00F032D6" w:rsidRPr="0027251A" w:rsidRDefault="00F032D6" w:rsidP="00241192">
      <w:pPr>
        <w:pStyle w:val="Topptekst"/>
        <w:ind w:left="0"/>
        <w:jc w:val="center"/>
        <w:rPr>
          <w:lang w:val="en-US"/>
        </w:rPr>
      </w:pPr>
    </w:p>
    <w:p w14:paraId="63DBAFC7" w14:textId="77777777" w:rsidR="00F032D6" w:rsidRPr="0027251A" w:rsidRDefault="00F032D6" w:rsidP="00241192">
      <w:pPr>
        <w:pStyle w:val="Topptekst"/>
        <w:ind w:left="0"/>
        <w:jc w:val="center"/>
        <w:rPr>
          <w:lang w:val="en-US"/>
        </w:rPr>
      </w:pPr>
    </w:p>
    <w:p w14:paraId="7DF35B14" w14:textId="77777777" w:rsidR="00F032D6" w:rsidRPr="0027251A" w:rsidRDefault="00B51FB6" w:rsidP="00241192">
      <w:pPr>
        <w:pStyle w:val="Topptekst"/>
        <w:ind w:left="0"/>
        <w:jc w:val="center"/>
        <w:rPr>
          <w:lang w:val="en-US"/>
        </w:rPr>
      </w:pPr>
      <w:r w:rsidRPr="0027251A">
        <w:rPr>
          <w:noProof/>
        </w:rPr>
        <w:drawing>
          <wp:inline distT="0" distB="0" distL="0" distR="0" wp14:anchorId="19F5CDDF" wp14:editId="05E7B5D6">
            <wp:extent cx="2599746" cy="709148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tnu_bok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732" cy="7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9FCC8" w14:textId="77777777" w:rsidR="00B51FB6" w:rsidRPr="0027251A" w:rsidRDefault="00B51FB6" w:rsidP="00241192">
      <w:pPr>
        <w:pStyle w:val="Topptekst"/>
        <w:ind w:left="0"/>
        <w:jc w:val="center"/>
        <w:rPr>
          <w:lang w:val="en-US"/>
        </w:rPr>
      </w:pPr>
    </w:p>
    <w:p w14:paraId="406381DD" w14:textId="77777777" w:rsidR="00B51FB6" w:rsidRPr="0027251A" w:rsidRDefault="00B51FB6" w:rsidP="00241192">
      <w:pPr>
        <w:pStyle w:val="Topptekst"/>
        <w:ind w:left="0"/>
        <w:jc w:val="center"/>
        <w:rPr>
          <w:lang w:val="en-US"/>
        </w:rPr>
      </w:pPr>
    </w:p>
    <w:p w14:paraId="4479C2D7" w14:textId="77777777" w:rsidR="00B51FB6" w:rsidRPr="0027251A" w:rsidRDefault="00B51FB6" w:rsidP="00241192">
      <w:pPr>
        <w:pStyle w:val="Topptekst"/>
        <w:ind w:left="0"/>
        <w:jc w:val="center"/>
        <w:rPr>
          <w:lang w:val="en-US"/>
        </w:rPr>
      </w:pPr>
    </w:p>
    <w:p w14:paraId="0E349DDB" w14:textId="77777777" w:rsidR="00B51FB6" w:rsidRPr="0027251A" w:rsidRDefault="00B51FB6" w:rsidP="00241192">
      <w:pPr>
        <w:pStyle w:val="Topptekst"/>
        <w:ind w:left="0"/>
        <w:jc w:val="center"/>
        <w:rPr>
          <w:lang w:val="en-US"/>
        </w:rPr>
      </w:pPr>
    </w:p>
    <w:tbl>
      <w:tblPr>
        <w:tblW w:w="925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0"/>
      </w:tblGrid>
      <w:tr w:rsidR="00F032D6" w:rsidRPr="007B7711" w14:paraId="3339EE34" w14:textId="77777777" w:rsidTr="00202994">
        <w:tc>
          <w:tcPr>
            <w:tcW w:w="9250" w:type="dxa"/>
          </w:tcPr>
          <w:p w14:paraId="139895AE" w14:textId="77777777" w:rsidR="00F032D6" w:rsidRPr="0027251A" w:rsidRDefault="00F032D6" w:rsidP="00241192">
            <w:pPr>
              <w:pStyle w:val="Tittel"/>
              <w:ind w:left="0"/>
              <w:rPr>
                <w:lang w:val="en-US"/>
              </w:rPr>
            </w:pPr>
          </w:p>
          <w:p w14:paraId="5FB2F3C0" w14:textId="77777777" w:rsidR="001B496F" w:rsidRPr="0027251A" w:rsidRDefault="001B496F" w:rsidP="00241192">
            <w:pPr>
              <w:pStyle w:val="Tittel"/>
              <w:ind w:left="0"/>
              <w:rPr>
                <w:lang w:val="en-US"/>
              </w:rPr>
            </w:pPr>
          </w:p>
          <w:p w14:paraId="6F3DE7C9" w14:textId="77777777" w:rsidR="001B496F" w:rsidRPr="0027251A" w:rsidRDefault="001B496F" w:rsidP="00241192">
            <w:pPr>
              <w:pStyle w:val="Tittel"/>
              <w:ind w:left="0"/>
              <w:rPr>
                <w:lang w:val="en-US"/>
              </w:rPr>
            </w:pPr>
          </w:p>
          <w:p w14:paraId="34F1FE76" w14:textId="38208A72" w:rsidR="00192BF1" w:rsidRDefault="00724C54" w:rsidP="00241192">
            <w:pPr>
              <w:pStyle w:val="Tittel"/>
              <w:ind w:left="0"/>
              <w:rPr>
                <w:rFonts w:ascii="Verdana" w:hAnsi="Verdana"/>
                <w:sz w:val="24"/>
              </w:rPr>
            </w:pPr>
            <w:r w:rsidRPr="00580A51">
              <w:rPr>
                <w:rFonts w:ascii="Verdana" w:hAnsi="Verdana"/>
                <w:sz w:val="24"/>
              </w:rPr>
              <w:t>Tilbudsf</w:t>
            </w:r>
            <w:r w:rsidR="007B7711" w:rsidRPr="007B7711">
              <w:rPr>
                <w:rFonts w:ascii="Verdana" w:hAnsi="Verdana"/>
                <w:sz w:val="24"/>
              </w:rPr>
              <w:t>orespørsel</w:t>
            </w:r>
            <w:r w:rsidR="00BD6123" w:rsidRPr="007B7711">
              <w:rPr>
                <w:rFonts w:ascii="Verdana" w:hAnsi="Verdana"/>
                <w:sz w:val="24"/>
              </w:rPr>
              <w:t xml:space="preserve">, </w:t>
            </w:r>
            <w:r w:rsidR="007B7711" w:rsidRPr="007B7711">
              <w:rPr>
                <w:rFonts w:ascii="Verdana" w:hAnsi="Verdana"/>
                <w:sz w:val="24"/>
              </w:rPr>
              <w:t>under nasjonal terskelverdi</w:t>
            </w:r>
          </w:p>
          <w:p w14:paraId="19012A64" w14:textId="57B06E24" w:rsidR="00100D60" w:rsidRPr="007B7711" w:rsidRDefault="00100D60" w:rsidP="00241192">
            <w:pPr>
              <w:pStyle w:val="Tittel"/>
              <w:ind w:left="0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FOA del I</w:t>
            </w:r>
          </w:p>
          <w:p w14:paraId="42BBB2D5" w14:textId="77777777" w:rsidR="003447CA" w:rsidRPr="007B7711" w:rsidRDefault="003447CA" w:rsidP="00241192">
            <w:pPr>
              <w:pStyle w:val="Tittel"/>
              <w:ind w:left="0"/>
              <w:rPr>
                <w:rFonts w:ascii="Verdana" w:hAnsi="Verdana"/>
                <w:sz w:val="24"/>
              </w:rPr>
            </w:pPr>
          </w:p>
          <w:p w14:paraId="35C87789" w14:textId="54791C02" w:rsidR="00F032D6" w:rsidRPr="007B7711" w:rsidRDefault="007B7711" w:rsidP="00241192">
            <w:pPr>
              <w:pStyle w:val="Tittel"/>
              <w:ind w:left="0"/>
              <w:rPr>
                <w:rFonts w:ascii="Verdana" w:hAnsi="Verdana"/>
                <w:b w:val="0"/>
                <w:sz w:val="24"/>
              </w:rPr>
            </w:pPr>
            <w:r w:rsidRPr="007B7711">
              <w:rPr>
                <w:rFonts w:ascii="Verdana" w:hAnsi="Verdana"/>
                <w:b w:val="0"/>
                <w:sz w:val="24"/>
              </w:rPr>
              <w:t>For anskaffelse av</w:t>
            </w:r>
            <w:r w:rsidR="00F032D6" w:rsidRPr="007B7711">
              <w:rPr>
                <w:rFonts w:ascii="Verdana" w:hAnsi="Verdana"/>
                <w:b w:val="0"/>
                <w:sz w:val="24"/>
              </w:rPr>
              <w:t>:</w:t>
            </w:r>
          </w:p>
          <w:p w14:paraId="669E9AA9" w14:textId="77777777" w:rsidR="00F032D6" w:rsidRPr="007B7711" w:rsidRDefault="00F032D6" w:rsidP="00241192">
            <w:pPr>
              <w:pStyle w:val="Tittel"/>
              <w:ind w:left="0"/>
            </w:pPr>
          </w:p>
          <w:p w14:paraId="6DA021B4" w14:textId="503FC3BF" w:rsidR="00AE74D6" w:rsidRPr="00665184" w:rsidRDefault="00AE74D6" w:rsidP="00241192">
            <w:pPr>
              <w:pStyle w:val="Tittel"/>
              <w:ind w:left="0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sdt>
      <w:sdtPr>
        <w:rPr>
          <w:rFonts w:ascii="Times New Roman" w:hAnsi="Times New Roman"/>
          <w:b/>
          <w:color w:val="FF0000"/>
          <w:sz w:val="32"/>
          <w:szCs w:val="32"/>
        </w:rPr>
        <w:id w:val="-704327224"/>
        <w:lock w:val="sdtLocked"/>
        <w:placeholder>
          <w:docPart w:val="AF4F4D30D41B4D15828C24A7FB18695E"/>
        </w:placeholder>
        <w:text/>
      </w:sdtPr>
      <w:sdtEndPr/>
      <w:sdtContent>
        <w:p w14:paraId="50740573" w14:textId="5A467922" w:rsidR="00202994" w:rsidRPr="007B7711" w:rsidRDefault="00596CC5" w:rsidP="00241192">
          <w:pPr>
            <w:ind w:left="0"/>
            <w:jc w:val="center"/>
            <w:rPr>
              <w:rFonts w:ascii="Times New Roman" w:hAnsi="Times New Roman"/>
              <w:b/>
              <w:sz w:val="32"/>
              <w:szCs w:val="32"/>
            </w:rPr>
          </w:pPr>
          <w:r>
            <w:rPr>
              <w:rFonts w:ascii="Times New Roman" w:hAnsi="Times New Roman"/>
              <w:b/>
              <w:color w:val="FF0000"/>
              <w:sz w:val="32"/>
              <w:szCs w:val="32"/>
            </w:rPr>
            <w:t>&lt;navn på anskaffelsen&gt;</w:t>
          </w:r>
        </w:p>
      </w:sdtContent>
    </w:sdt>
    <w:p w14:paraId="0E01EE56" w14:textId="77777777" w:rsidR="00F032D6" w:rsidRPr="007B7711" w:rsidRDefault="00F032D6" w:rsidP="00241192">
      <w:pPr>
        <w:ind w:left="0"/>
        <w:jc w:val="center"/>
      </w:pPr>
    </w:p>
    <w:p w14:paraId="7B211FBF" w14:textId="77777777" w:rsidR="00590436" w:rsidRPr="007B7711" w:rsidRDefault="00590436" w:rsidP="00241192">
      <w:pPr>
        <w:ind w:left="0"/>
        <w:jc w:val="center"/>
      </w:pPr>
    </w:p>
    <w:p w14:paraId="40CBDFAB" w14:textId="77777777" w:rsidR="00590436" w:rsidRPr="007B7711" w:rsidRDefault="00590436" w:rsidP="00241192">
      <w:pPr>
        <w:ind w:left="0"/>
      </w:pPr>
    </w:p>
    <w:p w14:paraId="68507192" w14:textId="77777777" w:rsidR="009F14BA" w:rsidRPr="007B7711" w:rsidRDefault="009F14BA" w:rsidP="00E12D5A">
      <w:pPr>
        <w:ind w:left="709" w:hanging="709"/>
      </w:pPr>
    </w:p>
    <w:p w14:paraId="7121CEB2" w14:textId="77777777" w:rsidR="009F14BA" w:rsidRPr="007B7711" w:rsidRDefault="009F14BA" w:rsidP="00E12D5A">
      <w:pPr>
        <w:ind w:left="709" w:hanging="709"/>
      </w:pPr>
    </w:p>
    <w:p w14:paraId="390368A4" w14:textId="77777777" w:rsidR="00D04C06" w:rsidRPr="007B7711" w:rsidRDefault="00D04C06" w:rsidP="009F14BA">
      <w:pPr>
        <w:ind w:left="709" w:hanging="709"/>
        <w:jc w:val="center"/>
      </w:pPr>
    </w:p>
    <w:p w14:paraId="52D23DA9" w14:textId="4B0C63E3" w:rsidR="00F032D6" w:rsidRPr="00100D60" w:rsidRDefault="00F032D6" w:rsidP="007B7711">
      <w:pPr>
        <w:ind w:left="709" w:hanging="709"/>
        <w:rPr>
          <w:b/>
          <w:sz w:val="22"/>
        </w:rPr>
      </w:pPr>
      <w:r w:rsidRPr="007B7711">
        <w:br w:type="page"/>
      </w:r>
      <w:commentRangeStart w:id="0"/>
      <w:r w:rsidR="007B7711" w:rsidRPr="00100D60">
        <w:rPr>
          <w:b/>
          <w:sz w:val="22"/>
        </w:rPr>
        <w:lastRenderedPageBreak/>
        <w:t>Innhold</w:t>
      </w:r>
      <w:commentRangeEnd w:id="0"/>
      <w:r w:rsidR="000C1198">
        <w:rPr>
          <w:rStyle w:val="Merknadsreferanse"/>
        </w:rPr>
        <w:commentReference w:id="0"/>
      </w:r>
    </w:p>
    <w:p w14:paraId="66944D51" w14:textId="77777777" w:rsidR="00F032D6" w:rsidRPr="00100D60" w:rsidRDefault="00F032D6" w:rsidP="00E12D5A">
      <w:pPr>
        <w:ind w:left="709" w:hanging="709"/>
      </w:pPr>
    </w:p>
    <w:p w14:paraId="18A7BC2F" w14:textId="77777777" w:rsidR="00C05505" w:rsidRDefault="00D47431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27251A">
        <w:rPr>
          <w:lang w:val="en-US"/>
        </w:rPr>
        <w:fldChar w:fldCharType="begin"/>
      </w:r>
      <w:r w:rsidRPr="00100D60">
        <w:instrText xml:space="preserve"> TOC \o "1-3" \u </w:instrText>
      </w:r>
      <w:r w:rsidRPr="0027251A">
        <w:rPr>
          <w:lang w:val="en-US"/>
        </w:rPr>
        <w:fldChar w:fldCharType="separate"/>
      </w:r>
      <w:r w:rsidR="00C05505" w:rsidRPr="00077F62">
        <w:rPr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1</w:t>
      </w:r>
      <w:r w:rsidR="00C05505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="00C05505" w:rsidRPr="00077F62">
        <w:rPr>
          <w:noProof/>
          <w:lang w:val="en-US"/>
        </w:rPr>
        <w:t>Om oppdragsgiver og kontaktperson</w:t>
      </w:r>
      <w:r w:rsidR="00C05505">
        <w:rPr>
          <w:noProof/>
        </w:rPr>
        <w:tab/>
        <w:t>3</w:t>
      </w:r>
    </w:p>
    <w:p w14:paraId="75EB05C0" w14:textId="77777777" w:rsidR="00C05505" w:rsidRDefault="00C05505">
      <w:pPr>
        <w:pStyle w:val="INNH3"/>
        <w:tabs>
          <w:tab w:val="left" w:pos="1418"/>
          <w:tab w:val="right" w:leader="underscore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77F62">
        <w:rPr>
          <w:noProof/>
          <w:lang w:val="en-US"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077F62">
        <w:rPr>
          <w:noProof/>
          <w:lang w:val="en-US"/>
        </w:rPr>
        <w:t>Anskaffelsens verdi og innhold</w:t>
      </w:r>
      <w:r>
        <w:rPr>
          <w:noProof/>
        </w:rPr>
        <w:tab/>
        <w:t>3</w:t>
      </w:r>
    </w:p>
    <w:p w14:paraId="54489D2C" w14:textId="77777777" w:rsidR="00C05505" w:rsidRDefault="00C05505">
      <w:pPr>
        <w:pStyle w:val="INNH3"/>
        <w:tabs>
          <w:tab w:val="left" w:pos="1418"/>
          <w:tab w:val="right" w:leader="underscore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77F62">
        <w:rPr>
          <w:noProof/>
          <w:lang w:val="en-US"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077F62">
        <w:rPr>
          <w:noProof/>
          <w:lang w:val="en-US"/>
        </w:rPr>
        <w:t>Tidsplan</w:t>
      </w:r>
      <w:r>
        <w:rPr>
          <w:noProof/>
        </w:rPr>
        <w:tab/>
        <w:t>3</w:t>
      </w:r>
    </w:p>
    <w:p w14:paraId="00C275BC" w14:textId="77777777" w:rsidR="00C05505" w:rsidRDefault="00C05505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77F62">
        <w:rPr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077F62">
        <w:rPr>
          <w:noProof/>
          <w:lang w:val="en-US"/>
        </w:rPr>
        <w:t>Gjennomføring av konkurransen</w:t>
      </w:r>
      <w:r>
        <w:rPr>
          <w:noProof/>
        </w:rPr>
        <w:tab/>
        <w:t>4</w:t>
      </w:r>
    </w:p>
    <w:p w14:paraId="3F2B4B1E" w14:textId="77777777" w:rsidR="00C05505" w:rsidRDefault="00C05505">
      <w:pPr>
        <w:pStyle w:val="INNH3"/>
        <w:tabs>
          <w:tab w:val="left" w:pos="1418"/>
          <w:tab w:val="right" w:leader="underscore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77F62">
        <w:rPr>
          <w:noProof/>
          <w:lang w:val="en-US"/>
        </w:rPr>
        <w:t>2.1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077F62">
        <w:rPr>
          <w:noProof/>
          <w:lang w:val="en-US"/>
        </w:rPr>
        <w:t>Anskaffelsesprosedyre</w:t>
      </w:r>
      <w:r>
        <w:rPr>
          <w:noProof/>
        </w:rPr>
        <w:tab/>
        <w:t>4</w:t>
      </w:r>
    </w:p>
    <w:p w14:paraId="7AEDA2F9" w14:textId="77777777" w:rsidR="00C05505" w:rsidRDefault="00C05505">
      <w:pPr>
        <w:pStyle w:val="INNH3"/>
        <w:tabs>
          <w:tab w:val="left" w:pos="1418"/>
          <w:tab w:val="right" w:leader="underscore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Offentlighet og taushetsplikt</w:t>
      </w:r>
      <w:r>
        <w:rPr>
          <w:noProof/>
        </w:rPr>
        <w:tab/>
        <w:t>4</w:t>
      </w:r>
    </w:p>
    <w:p w14:paraId="09923767" w14:textId="77777777" w:rsidR="00C05505" w:rsidRDefault="00C05505">
      <w:pPr>
        <w:pStyle w:val="INNH3"/>
        <w:tabs>
          <w:tab w:val="left" w:pos="1418"/>
          <w:tab w:val="right" w:leader="underscore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77F62">
        <w:rPr>
          <w:noProof/>
          <w:lang w:val="en-US"/>
        </w:rPr>
        <w:t>2.3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077F62">
        <w:rPr>
          <w:noProof/>
          <w:lang w:val="en-US"/>
        </w:rPr>
        <w:t>Kvalifikasjonskrav</w:t>
      </w:r>
      <w:r>
        <w:rPr>
          <w:noProof/>
        </w:rPr>
        <w:tab/>
        <w:t>4</w:t>
      </w:r>
    </w:p>
    <w:p w14:paraId="49641128" w14:textId="77777777" w:rsidR="00C05505" w:rsidRDefault="00C05505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Firmaattest</w:t>
      </w:r>
      <w:r>
        <w:rPr>
          <w:noProof/>
        </w:rPr>
        <w:tab/>
        <w:t>4</w:t>
      </w:r>
    </w:p>
    <w:p w14:paraId="1EF301DA" w14:textId="77777777" w:rsidR="00C05505" w:rsidRDefault="00C05505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Leverandørens tekniske og faglige kvalifikasjoner</w:t>
      </w:r>
      <w:r>
        <w:rPr>
          <w:noProof/>
        </w:rPr>
        <w:tab/>
        <w:t>5</w:t>
      </w:r>
    </w:p>
    <w:p w14:paraId="6B9AC542" w14:textId="77777777" w:rsidR="00C05505" w:rsidRDefault="00C05505">
      <w:pPr>
        <w:pStyle w:val="INNH3"/>
        <w:tabs>
          <w:tab w:val="left" w:pos="1418"/>
          <w:tab w:val="right" w:leader="underscore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77F62">
        <w:rPr>
          <w:noProof/>
          <w:lang w:val="en-US"/>
        </w:rPr>
        <w:t>2.4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077F62">
        <w:rPr>
          <w:noProof/>
          <w:lang w:val="en-US"/>
        </w:rPr>
        <w:t>Evaluering av tilbudene</w:t>
      </w:r>
      <w:r>
        <w:rPr>
          <w:noProof/>
        </w:rPr>
        <w:tab/>
        <w:t>5</w:t>
      </w:r>
    </w:p>
    <w:p w14:paraId="2B8E769B" w14:textId="77777777" w:rsidR="00C05505" w:rsidRDefault="00C05505">
      <w:pPr>
        <w:pStyle w:val="INNH3"/>
        <w:tabs>
          <w:tab w:val="left" w:pos="1418"/>
          <w:tab w:val="right" w:leader="underscore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Kontrakt</w:t>
      </w:r>
      <w:r>
        <w:rPr>
          <w:noProof/>
        </w:rPr>
        <w:tab/>
        <w:t>5</w:t>
      </w:r>
    </w:p>
    <w:p w14:paraId="1368D514" w14:textId="77777777" w:rsidR="00C05505" w:rsidRDefault="00C05505">
      <w:pPr>
        <w:pStyle w:val="INNH3"/>
        <w:tabs>
          <w:tab w:val="left" w:pos="1418"/>
          <w:tab w:val="right" w:leader="underscore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2.6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Levering av tilbudet</w:t>
      </w:r>
      <w:r>
        <w:rPr>
          <w:noProof/>
        </w:rPr>
        <w:tab/>
        <w:t>5</w:t>
      </w:r>
    </w:p>
    <w:p w14:paraId="37C31FA8" w14:textId="77777777" w:rsidR="00C05505" w:rsidRDefault="00C05505">
      <w:pPr>
        <w:pStyle w:val="INNH3"/>
        <w:tabs>
          <w:tab w:val="left" w:pos="1418"/>
          <w:tab w:val="right" w:leader="underscore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77F62">
        <w:rPr>
          <w:noProof/>
          <w:lang w:val="en-US"/>
        </w:rPr>
        <w:t>2.7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077F62">
        <w:rPr>
          <w:noProof/>
          <w:lang w:val="en-US"/>
        </w:rPr>
        <w:t>Vedståelsesfrist</w:t>
      </w:r>
      <w:r>
        <w:rPr>
          <w:noProof/>
        </w:rPr>
        <w:tab/>
        <w:t>6</w:t>
      </w:r>
    </w:p>
    <w:p w14:paraId="53A23D22" w14:textId="77777777" w:rsidR="00C05505" w:rsidRDefault="00C05505">
      <w:pPr>
        <w:pStyle w:val="INNH3"/>
        <w:tabs>
          <w:tab w:val="left" w:pos="1418"/>
          <w:tab w:val="right" w:leader="underscore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77F62">
        <w:rPr>
          <w:noProof/>
          <w:lang w:val="en-US"/>
        </w:rPr>
        <w:t>2.8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077F62">
        <w:rPr>
          <w:noProof/>
          <w:lang w:val="en-US"/>
        </w:rPr>
        <w:t>Priser</w:t>
      </w:r>
      <w:r>
        <w:rPr>
          <w:noProof/>
        </w:rPr>
        <w:tab/>
        <w:t>6</w:t>
      </w:r>
    </w:p>
    <w:p w14:paraId="121017AC" w14:textId="77777777" w:rsidR="00C05505" w:rsidRDefault="00C05505">
      <w:pPr>
        <w:pStyle w:val="INNH3"/>
        <w:tabs>
          <w:tab w:val="left" w:pos="1418"/>
          <w:tab w:val="right" w:leader="underscore" w:pos="906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77F62">
        <w:rPr>
          <w:noProof/>
          <w:lang w:val="en-US"/>
        </w:rPr>
        <w:t>2.9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077F62">
        <w:rPr>
          <w:noProof/>
          <w:lang w:val="en-US"/>
        </w:rPr>
        <w:t>Tilbudets innhold og struktur</w:t>
      </w:r>
      <w:r>
        <w:rPr>
          <w:noProof/>
        </w:rPr>
        <w:tab/>
        <w:t>6</w:t>
      </w:r>
    </w:p>
    <w:p w14:paraId="0E68DE8E" w14:textId="77777777" w:rsidR="00C05505" w:rsidRDefault="00C05505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77F62">
        <w:rPr>
          <w:noProof/>
          <w:lang w:val="en-US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Bilag</w:t>
      </w:r>
      <w:r>
        <w:rPr>
          <w:noProof/>
        </w:rPr>
        <w:tab/>
        <w:t>7</w:t>
      </w:r>
    </w:p>
    <w:p w14:paraId="682EA27C" w14:textId="77777777" w:rsidR="00C05505" w:rsidRDefault="00C05505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Bilag 1_2: Oppdragsgivers kravspesifikasjon- leverandørens løsningsbeskrivelse.</w:t>
      </w:r>
      <w:r>
        <w:rPr>
          <w:noProof/>
        </w:rPr>
        <w:tab/>
        <w:t>8</w:t>
      </w:r>
    </w:p>
    <w:p w14:paraId="601C5207" w14:textId="77777777" w:rsidR="00C05505" w:rsidRDefault="00C05505">
      <w:pPr>
        <w:pStyle w:val="INNH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Bilag 3: Total pris og betalingsbetingelser</w:t>
      </w:r>
      <w:r>
        <w:rPr>
          <w:noProof/>
        </w:rPr>
        <w:tab/>
        <w:t>10</w:t>
      </w:r>
    </w:p>
    <w:p w14:paraId="2A31B0BE" w14:textId="3983AE5C" w:rsidR="00F032D6" w:rsidRPr="0027251A" w:rsidRDefault="00D47431" w:rsidP="00D47431">
      <w:pPr>
        <w:tabs>
          <w:tab w:val="left" w:pos="1134"/>
        </w:tabs>
        <w:ind w:left="851" w:hanging="851"/>
        <w:rPr>
          <w:lang w:val="en-US"/>
        </w:rPr>
      </w:pPr>
      <w:r w:rsidRPr="0027251A">
        <w:rPr>
          <w:lang w:val="en-US"/>
        </w:rPr>
        <w:fldChar w:fldCharType="end"/>
      </w:r>
    </w:p>
    <w:p w14:paraId="4F563B38" w14:textId="77777777" w:rsidR="00F032D6" w:rsidRPr="0027251A" w:rsidRDefault="00F032D6" w:rsidP="00E12D5A">
      <w:pPr>
        <w:ind w:left="709" w:hanging="709"/>
        <w:rPr>
          <w:lang w:val="en-US"/>
        </w:rPr>
      </w:pPr>
    </w:p>
    <w:p w14:paraId="3F05AAC7" w14:textId="77777777" w:rsidR="00665184" w:rsidRDefault="00665184" w:rsidP="00665184">
      <w:pPr>
        <w:pStyle w:val="Overskrift2"/>
        <w:numPr>
          <w:ilvl w:val="0"/>
          <w:numId w:val="0"/>
        </w:numPr>
        <w:rPr>
          <w:lang w:val="en-US"/>
        </w:rPr>
      </w:pPr>
      <w:bookmarkStart w:id="1" w:name="_Toc98121790"/>
    </w:p>
    <w:p w14:paraId="2043D29D" w14:textId="77777777" w:rsidR="00A03A73" w:rsidRDefault="00215739" w:rsidP="00715997">
      <w:pPr>
        <w:pStyle w:val="Overskrift2"/>
        <w:rPr>
          <w:lang w:val="en-US"/>
        </w:rPr>
      </w:pPr>
      <w:r w:rsidRPr="0027251A">
        <w:rPr>
          <w:lang w:val="en-US"/>
        </w:rPr>
        <w:br w:type="page"/>
      </w:r>
      <w:bookmarkStart w:id="2" w:name="_Toc247375047"/>
      <w:bookmarkStart w:id="3" w:name="_Toc247377611"/>
      <w:bookmarkStart w:id="4" w:name="_Toc247380193"/>
      <w:bookmarkStart w:id="5" w:name="_Toc247418232"/>
      <w:bookmarkStart w:id="6" w:name="_Toc247436314"/>
      <w:bookmarkStart w:id="7" w:name="_Toc248157164"/>
      <w:bookmarkStart w:id="8" w:name="_Toc378091423"/>
      <w:bookmarkStart w:id="9" w:name="_Toc378091638"/>
      <w:bookmarkEnd w:id="1"/>
    </w:p>
    <w:p w14:paraId="44C55D9C" w14:textId="702AB142" w:rsidR="00A03A73" w:rsidRPr="00A03A73" w:rsidRDefault="00A03A73" w:rsidP="00A03A73">
      <w:pPr>
        <w:pStyle w:val="Overskrift2"/>
        <w:numPr>
          <w:ilvl w:val="0"/>
          <w:numId w:val="9"/>
        </w:numPr>
        <w:rPr>
          <w:lang w:val="en-US"/>
        </w:rPr>
      </w:pPr>
      <w:bookmarkStart w:id="10" w:name="_Ref54944784"/>
      <w:r>
        <w:rPr>
          <w:lang w:val="en-US"/>
        </w:rPr>
        <w:lastRenderedPageBreak/>
        <w:t>Om oppdragsgiver</w:t>
      </w:r>
      <w:bookmarkEnd w:id="10"/>
      <w:r w:rsidR="008809D8">
        <w:rPr>
          <w:lang w:val="en-US"/>
        </w:rPr>
        <w:t xml:space="preserve"> og kontaktperson</w:t>
      </w:r>
    </w:p>
    <w:p w14:paraId="419F27F6" w14:textId="4F75A389" w:rsidR="00A03A73" w:rsidRDefault="00A03A73" w:rsidP="00A03A73">
      <w:pPr>
        <w:pStyle w:val="Default"/>
        <w:rPr>
          <w:rFonts w:ascii="Verdana" w:hAnsi="Verdana"/>
          <w:sz w:val="20"/>
          <w:szCs w:val="22"/>
        </w:rPr>
      </w:pPr>
      <w:r w:rsidRPr="00384B40">
        <w:rPr>
          <w:rFonts w:ascii="Verdana" w:hAnsi="Verdana"/>
          <w:sz w:val="20"/>
          <w:szCs w:val="22"/>
        </w:rPr>
        <w:t xml:space="preserve">Norges teknisk-naturvitenskaplige universitet (NTNU), </w:t>
      </w:r>
      <w:r w:rsidR="00F63B23">
        <w:rPr>
          <w:rFonts w:ascii="Verdana" w:hAnsi="Verdana"/>
          <w:sz w:val="20"/>
          <w:szCs w:val="22"/>
        </w:rPr>
        <w:t>heretter kalt oppdragsgiver, er</w:t>
      </w:r>
      <w:r>
        <w:rPr>
          <w:rFonts w:ascii="Verdana" w:hAnsi="Verdana"/>
          <w:sz w:val="20"/>
          <w:szCs w:val="22"/>
        </w:rPr>
        <w:t xml:space="preserve"> </w:t>
      </w:r>
      <w:r w:rsidR="00C520EE">
        <w:rPr>
          <w:rFonts w:ascii="Verdana" w:hAnsi="Verdana"/>
          <w:sz w:val="20"/>
          <w:szCs w:val="22"/>
        </w:rPr>
        <w:t>Norges</w:t>
      </w:r>
      <w:r>
        <w:rPr>
          <w:rFonts w:ascii="Verdana" w:hAnsi="Verdana"/>
          <w:sz w:val="20"/>
          <w:szCs w:val="22"/>
        </w:rPr>
        <w:t xml:space="preserve"> største universitet </w:t>
      </w:r>
      <w:r w:rsidRPr="00384B40">
        <w:rPr>
          <w:rFonts w:ascii="Verdana" w:hAnsi="Verdana"/>
          <w:sz w:val="20"/>
          <w:szCs w:val="22"/>
        </w:rPr>
        <w:t xml:space="preserve">med om lag </w:t>
      </w:r>
      <w:r w:rsidR="000C1198">
        <w:rPr>
          <w:rFonts w:ascii="Verdana" w:hAnsi="Verdana"/>
          <w:sz w:val="20"/>
          <w:szCs w:val="22"/>
        </w:rPr>
        <w:t>40</w:t>
      </w:r>
      <w:r w:rsidRPr="00384B40">
        <w:rPr>
          <w:rFonts w:ascii="Verdana" w:hAnsi="Verdana"/>
          <w:sz w:val="20"/>
          <w:szCs w:val="22"/>
        </w:rPr>
        <w:t xml:space="preserve"> 000 studenter og </w:t>
      </w:r>
      <w:r w:rsidR="000C1198">
        <w:rPr>
          <w:rFonts w:ascii="Verdana" w:hAnsi="Verdana"/>
          <w:sz w:val="20"/>
          <w:szCs w:val="22"/>
        </w:rPr>
        <w:t>70</w:t>
      </w:r>
      <w:r w:rsidR="001850EE">
        <w:rPr>
          <w:rFonts w:ascii="Verdana" w:hAnsi="Verdana"/>
          <w:sz w:val="20"/>
          <w:szCs w:val="22"/>
        </w:rPr>
        <w:t>00</w:t>
      </w:r>
      <w:r>
        <w:rPr>
          <w:rFonts w:ascii="Verdana" w:hAnsi="Verdana"/>
          <w:sz w:val="20"/>
          <w:szCs w:val="22"/>
        </w:rPr>
        <w:t xml:space="preserve"> årsverk og er ansvarlig for høye</w:t>
      </w:r>
      <w:r w:rsidR="00F63B23">
        <w:rPr>
          <w:rFonts w:ascii="Verdana" w:hAnsi="Verdana"/>
          <w:sz w:val="20"/>
          <w:szCs w:val="22"/>
        </w:rPr>
        <w:t>re teknologisk utdanning</w:t>
      </w:r>
      <w:r>
        <w:rPr>
          <w:rFonts w:ascii="Verdana" w:hAnsi="Verdana"/>
          <w:sz w:val="20"/>
          <w:szCs w:val="22"/>
        </w:rPr>
        <w:t xml:space="preserve">. </w:t>
      </w:r>
    </w:p>
    <w:p w14:paraId="6F0F9F93" w14:textId="4569BE51" w:rsidR="00A158F1" w:rsidRDefault="00A158F1" w:rsidP="00A03A73">
      <w:pPr>
        <w:pStyle w:val="Default"/>
        <w:rPr>
          <w:rFonts w:ascii="Verdana" w:hAnsi="Verdana"/>
          <w:sz w:val="20"/>
          <w:szCs w:val="22"/>
        </w:rPr>
      </w:pPr>
    </w:p>
    <w:p w14:paraId="04B70345" w14:textId="1139F0BF" w:rsidR="00A158F1" w:rsidRPr="00384B40" w:rsidRDefault="00A158F1" w:rsidP="00A03A73">
      <w:pPr>
        <w:pStyle w:val="Default"/>
        <w:rPr>
          <w:rFonts w:ascii="Verdana" w:hAnsi="Verdana"/>
          <w:sz w:val="20"/>
          <w:szCs w:val="22"/>
        </w:rPr>
      </w:pPr>
      <w:r w:rsidRPr="00B24FD4">
        <w:rPr>
          <w:rFonts w:ascii="Verdana" w:hAnsi="Verdana"/>
          <w:sz w:val="20"/>
          <w:szCs w:val="22"/>
          <w:highlight w:val="yellow"/>
        </w:rPr>
        <w:t xml:space="preserve">[Eventuell informasjon om enheten som skal </w:t>
      </w:r>
      <w:commentRangeStart w:id="11"/>
      <w:r w:rsidRPr="00B24FD4">
        <w:rPr>
          <w:rFonts w:ascii="Verdana" w:hAnsi="Verdana"/>
          <w:sz w:val="20"/>
          <w:szCs w:val="22"/>
          <w:highlight w:val="yellow"/>
        </w:rPr>
        <w:t>anskaffe</w:t>
      </w:r>
      <w:commentRangeEnd w:id="11"/>
      <w:r w:rsidR="00AE2F0F">
        <w:rPr>
          <w:rStyle w:val="Merknadsreferanse"/>
          <w:rFonts w:ascii="Verdana" w:hAnsi="Verdana" w:cs="Times New Roman"/>
          <w:color w:val="auto"/>
        </w:rPr>
        <w:commentReference w:id="11"/>
      </w:r>
      <w:r w:rsidRPr="00B24FD4">
        <w:rPr>
          <w:rFonts w:ascii="Verdana" w:hAnsi="Verdana"/>
          <w:sz w:val="20"/>
          <w:szCs w:val="22"/>
          <w:highlight w:val="yellow"/>
        </w:rPr>
        <w:t>]</w:t>
      </w:r>
    </w:p>
    <w:p w14:paraId="11CCDA1E" w14:textId="77777777" w:rsidR="00A03A73" w:rsidRDefault="00A03A73" w:rsidP="00A03A73">
      <w:pPr>
        <w:pStyle w:val="Rentekst"/>
        <w:rPr>
          <w:rFonts w:ascii="Verdana" w:hAnsi="Verdana"/>
          <w:sz w:val="20"/>
          <w:szCs w:val="22"/>
        </w:rPr>
      </w:pPr>
    </w:p>
    <w:p w14:paraId="7AD86AE4" w14:textId="1A21554F" w:rsidR="00A03A73" w:rsidRPr="00480BB8" w:rsidRDefault="00A03A73" w:rsidP="00A03A73">
      <w:pPr>
        <w:pStyle w:val="Rentekst"/>
        <w:rPr>
          <w:rFonts w:ascii="Verdana" w:hAnsi="Verdana"/>
          <w:sz w:val="20"/>
          <w:szCs w:val="20"/>
        </w:rPr>
      </w:pPr>
      <w:r w:rsidRPr="00480BB8">
        <w:rPr>
          <w:rFonts w:ascii="Verdana" w:hAnsi="Verdana"/>
          <w:sz w:val="20"/>
          <w:szCs w:val="20"/>
        </w:rPr>
        <w:t xml:space="preserve">For ytterligere informasjon om NTNU, vennligst besøk oss på </w:t>
      </w:r>
      <w:hyperlink r:id="rId15" w:history="1">
        <w:r w:rsidRPr="00480BB8">
          <w:rPr>
            <w:rStyle w:val="Hyperkobling"/>
            <w:rFonts w:ascii="Verdana" w:hAnsi="Verdana"/>
            <w:sz w:val="20"/>
            <w:szCs w:val="20"/>
          </w:rPr>
          <w:t>http://www.ntnu.no/</w:t>
        </w:r>
      </w:hyperlink>
      <w:r w:rsidRPr="00480BB8">
        <w:rPr>
          <w:rFonts w:ascii="Verdana" w:hAnsi="Verdana"/>
          <w:sz w:val="20"/>
          <w:szCs w:val="20"/>
        </w:rPr>
        <w:t xml:space="preserve">. </w:t>
      </w:r>
    </w:p>
    <w:p w14:paraId="0BD28807" w14:textId="77777777" w:rsidR="00480BB8" w:rsidRPr="00384B40" w:rsidRDefault="00480BB8" w:rsidP="00A03A73">
      <w:pPr>
        <w:pStyle w:val="Rentekst"/>
        <w:rPr>
          <w:rFonts w:ascii="Verdana" w:hAnsi="Verdana"/>
          <w:sz w:val="18"/>
        </w:rPr>
      </w:pPr>
    </w:p>
    <w:p w14:paraId="72CE09C3" w14:textId="77777777" w:rsidR="00FA0D63" w:rsidRPr="00724264" w:rsidRDefault="00FA0D63" w:rsidP="00480BB8">
      <w:pPr>
        <w:ind w:left="0"/>
        <w:rPr>
          <w:rFonts w:cs="Arial"/>
          <w:szCs w:val="20"/>
        </w:rPr>
      </w:pPr>
      <w:r w:rsidRPr="00724264">
        <w:rPr>
          <w:rFonts w:cs="Arial"/>
          <w:szCs w:val="20"/>
        </w:rPr>
        <w:t>Oppdragsgivers kontaktperson er:</w:t>
      </w:r>
    </w:p>
    <w:p w14:paraId="655967C9" w14:textId="77777777" w:rsidR="00FA0D63" w:rsidRPr="00724264" w:rsidRDefault="00FA0D63" w:rsidP="00FA0D63">
      <w:pPr>
        <w:rPr>
          <w:rFonts w:cs="Arial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8"/>
        <w:gridCol w:w="7143"/>
      </w:tblGrid>
      <w:tr w:rsidR="00FA0D63" w:rsidRPr="00724264" w14:paraId="2B7A1160" w14:textId="77777777" w:rsidTr="00480BB8">
        <w:tc>
          <w:tcPr>
            <w:tcW w:w="1937" w:type="dxa"/>
          </w:tcPr>
          <w:p w14:paraId="31EF843B" w14:textId="77777777" w:rsidR="00FA0D63" w:rsidRPr="00724264" w:rsidRDefault="00FA0D63" w:rsidP="00480BB8">
            <w:pPr>
              <w:rPr>
                <w:rFonts w:cs="Arial"/>
                <w:szCs w:val="20"/>
              </w:rPr>
            </w:pPr>
            <w:r w:rsidRPr="00724264">
              <w:rPr>
                <w:rFonts w:cs="Arial"/>
                <w:szCs w:val="20"/>
              </w:rPr>
              <w:t>Navn:</w:t>
            </w:r>
          </w:p>
        </w:tc>
        <w:tc>
          <w:tcPr>
            <w:tcW w:w="7320" w:type="dxa"/>
          </w:tcPr>
          <w:p w14:paraId="4CB088B9" w14:textId="2C0D18FB" w:rsidR="00FA0D63" w:rsidRPr="00724264" w:rsidRDefault="00FA0D63" w:rsidP="00480BB8">
            <w:pPr>
              <w:rPr>
                <w:rFonts w:cs="Arial"/>
                <w:szCs w:val="20"/>
              </w:rPr>
            </w:pPr>
          </w:p>
        </w:tc>
      </w:tr>
      <w:tr w:rsidR="00FA0D63" w:rsidRPr="00724264" w14:paraId="4D69DF42" w14:textId="77777777" w:rsidTr="00480BB8">
        <w:tc>
          <w:tcPr>
            <w:tcW w:w="1937" w:type="dxa"/>
          </w:tcPr>
          <w:p w14:paraId="04F9667F" w14:textId="7D3ED8A4" w:rsidR="00FA0D63" w:rsidRPr="00724264" w:rsidRDefault="00FA0D63" w:rsidP="00480BB8">
            <w:pPr>
              <w:rPr>
                <w:rFonts w:cs="Arial"/>
                <w:szCs w:val="20"/>
              </w:rPr>
            </w:pPr>
            <w:r w:rsidRPr="00724264">
              <w:rPr>
                <w:rFonts w:cs="Arial"/>
                <w:szCs w:val="20"/>
              </w:rPr>
              <w:t>e-post</w:t>
            </w:r>
            <w:r w:rsidR="00480BB8">
              <w:rPr>
                <w:rFonts w:cs="Arial"/>
                <w:szCs w:val="20"/>
              </w:rPr>
              <w:t>:</w:t>
            </w:r>
          </w:p>
        </w:tc>
        <w:tc>
          <w:tcPr>
            <w:tcW w:w="7320" w:type="dxa"/>
          </w:tcPr>
          <w:p w14:paraId="6EDDC8B6" w14:textId="0D842895" w:rsidR="00FA0D63" w:rsidRPr="00724264" w:rsidRDefault="00FA0D63" w:rsidP="00480BB8">
            <w:pPr>
              <w:rPr>
                <w:rFonts w:cs="Arial"/>
                <w:szCs w:val="20"/>
              </w:rPr>
            </w:pPr>
          </w:p>
        </w:tc>
      </w:tr>
    </w:tbl>
    <w:p w14:paraId="71A6CB9A" w14:textId="77777777" w:rsidR="00FA0D63" w:rsidRPr="00724264" w:rsidRDefault="00FA0D63" w:rsidP="00FA0D63">
      <w:pPr>
        <w:tabs>
          <w:tab w:val="left" w:pos="1579"/>
        </w:tabs>
        <w:rPr>
          <w:rFonts w:cs="Arial"/>
          <w:i/>
          <w:szCs w:val="20"/>
        </w:rPr>
      </w:pPr>
      <w:bookmarkStart w:id="12" w:name="_Toc164247379"/>
      <w:bookmarkEnd w:id="12"/>
    </w:p>
    <w:p w14:paraId="26DDD0FA" w14:textId="77777777" w:rsidR="00FA0D63" w:rsidRPr="00724264" w:rsidRDefault="00FA0D63" w:rsidP="00FA0D63">
      <w:pPr>
        <w:tabs>
          <w:tab w:val="left" w:pos="0"/>
        </w:tabs>
        <w:rPr>
          <w:rFonts w:cs="Arial"/>
          <w:i/>
          <w:szCs w:val="20"/>
        </w:rPr>
      </w:pPr>
      <w:r w:rsidRPr="00724264">
        <w:rPr>
          <w:rFonts w:cs="Arial"/>
          <w:szCs w:val="20"/>
        </w:rPr>
        <w:t xml:space="preserve">Eventuelle spørsmål skal rettes skriftlig til kontaktpersonen. </w:t>
      </w:r>
    </w:p>
    <w:bookmarkEnd w:id="2"/>
    <w:bookmarkEnd w:id="3"/>
    <w:bookmarkEnd w:id="4"/>
    <w:bookmarkEnd w:id="5"/>
    <w:bookmarkEnd w:id="6"/>
    <w:bookmarkEnd w:id="7"/>
    <w:bookmarkEnd w:id="8"/>
    <w:bookmarkEnd w:id="9"/>
    <w:p w14:paraId="5A197420" w14:textId="0F6DAB30" w:rsidR="00F278AA" w:rsidRPr="00F63B23" w:rsidRDefault="00F278AA" w:rsidP="00A23FDA">
      <w:pPr>
        <w:ind w:left="0"/>
      </w:pPr>
    </w:p>
    <w:p w14:paraId="1D88E1AB" w14:textId="77777777" w:rsidR="006A2206" w:rsidRPr="00F63B23" w:rsidRDefault="006A2206" w:rsidP="0062792C">
      <w:bookmarkStart w:id="13" w:name="_Toc247447755"/>
      <w:bookmarkStart w:id="14" w:name="_Toc248157167"/>
      <w:bookmarkStart w:id="15" w:name="_Toc247447756"/>
      <w:bookmarkStart w:id="16" w:name="_Toc248157168"/>
      <w:bookmarkEnd w:id="13"/>
      <w:bookmarkEnd w:id="14"/>
      <w:bookmarkEnd w:id="15"/>
      <w:bookmarkEnd w:id="16"/>
    </w:p>
    <w:p w14:paraId="27462222" w14:textId="5A124277" w:rsidR="00566E35" w:rsidRPr="0027251A" w:rsidRDefault="00082C59" w:rsidP="0032149F">
      <w:pPr>
        <w:pStyle w:val="Overskrift3"/>
        <w:ind w:left="1060"/>
        <w:rPr>
          <w:lang w:val="en-US"/>
        </w:rPr>
      </w:pPr>
      <w:r>
        <w:rPr>
          <w:lang w:val="en-US"/>
        </w:rPr>
        <w:t xml:space="preserve">Anskaffelsens </w:t>
      </w:r>
      <w:r w:rsidR="001850EE">
        <w:rPr>
          <w:lang w:val="en-US"/>
        </w:rPr>
        <w:t>v</w:t>
      </w:r>
      <w:r w:rsidR="00642FE7">
        <w:rPr>
          <w:lang w:val="en-US"/>
        </w:rPr>
        <w:t>erdi</w:t>
      </w:r>
      <w:r>
        <w:rPr>
          <w:lang w:val="en-US"/>
        </w:rPr>
        <w:t xml:space="preserve"> og </w:t>
      </w:r>
      <w:commentRangeStart w:id="17"/>
      <w:r>
        <w:rPr>
          <w:lang w:val="en-US"/>
        </w:rPr>
        <w:t>innhold</w:t>
      </w:r>
      <w:commentRangeEnd w:id="17"/>
      <w:r w:rsidR="000C1198">
        <w:rPr>
          <w:rStyle w:val="Merknadsreferanse"/>
          <w:b w:val="0"/>
        </w:rPr>
        <w:commentReference w:id="17"/>
      </w:r>
    </w:p>
    <w:p w14:paraId="4E3CFCC3" w14:textId="38238F21" w:rsidR="00B02AC2" w:rsidRPr="00100D60" w:rsidRDefault="00FD7E38" w:rsidP="00A158F1">
      <w:pPr>
        <w:ind w:left="0" w:firstLine="360"/>
      </w:pPr>
      <w:r w:rsidRPr="00B24FD4">
        <w:rPr>
          <w:highlight w:val="yellow"/>
        </w:rPr>
        <w:t>&lt;</w:t>
      </w:r>
      <w:r w:rsidR="00082C59" w:rsidRPr="00A158F1">
        <w:rPr>
          <w:highlight w:val="yellow"/>
        </w:rPr>
        <w:t xml:space="preserve">beskrivelse av </w:t>
      </w:r>
      <w:r w:rsidR="00A158F1">
        <w:rPr>
          <w:highlight w:val="yellow"/>
        </w:rPr>
        <w:t xml:space="preserve">anskaffelsens formål, </w:t>
      </w:r>
      <w:r w:rsidR="00082C59" w:rsidRPr="00A158F1">
        <w:rPr>
          <w:highlight w:val="yellow"/>
        </w:rPr>
        <w:t xml:space="preserve">innhold og (dersom </w:t>
      </w:r>
      <w:r w:rsidR="00177C8B" w:rsidRPr="00A158F1">
        <w:rPr>
          <w:highlight w:val="yellow"/>
        </w:rPr>
        <w:t>relevant)</w:t>
      </w:r>
      <w:r w:rsidR="00082C59" w:rsidRPr="00A158F1">
        <w:rPr>
          <w:highlight w:val="yellow"/>
        </w:rPr>
        <w:t xml:space="preserve"> estimert </w:t>
      </w:r>
      <w:r w:rsidR="00177C8B" w:rsidRPr="00A158F1">
        <w:rPr>
          <w:highlight w:val="yellow"/>
        </w:rPr>
        <w:t>v</w:t>
      </w:r>
      <w:r w:rsidR="00082C59" w:rsidRPr="00A158F1">
        <w:rPr>
          <w:highlight w:val="yellow"/>
        </w:rPr>
        <w:t>erdi på anskaffelse</w:t>
      </w:r>
      <w:r w:rsidR="00A158F1">
        <w:rPr>
          <w:highlight w:val="yellow"/>
        </w:rPr>
        <w:t xml:space="preserve">n. </w:t>
      </w:r>
      <w:r w:rsidR="00B02AC2" w:rsidRPr="00B02AC2">
        <w:rPr>
          <w:highlight w:val="yellow"/>
        </w:rPr>
        <w:t>F.eks. Oppdragsgiver har til intensjon å anskaffe 1 stk. xxxxxxxxx</w:t>
      </w:r>
      <w:r w:rsidR="00177C8B">
        <w:t>&gt;</w:t>
      </w:r>
    </w:p>
    <w:p w14:paraId="119C546C" w14:textId="77777777" w:rsidR="00FD7E38" w:rsidRPr="00100D60" w:rsidRDefault="00FD7E38" w:rsidP="00FD7E38"/>
    <w:p w14:paraId="355F6609" w14:textId="3A6C5861" w:rsidR="00FD7E38" w:rsidRPr="00082C59" w:rsidRDefault="00082C59" w:rsidP="00FD7E38">
      <w:r w:rsidRPr="00082C59">
        <w:t xml:space="preserve">Oppdragsgiver tar forbehold om budsjettmessig dekning for anskaffelsen. </w:t>
      </w:r>
      <w:r>
        <w:t>For ytterligere informasjon om anskaffelsen, vennligst se</w:t>
      </w:r>
      <w:r w:rsidR="00177C8B">
        <w:t xml:space="preserve"> </w:t>
      </w:r>
      <w:r w:rsidR="00B24FD4">
        <w:t xml:space="preserve">vedlegg </w:t>
      </w:r>
      <w:r w:rsidR="00B24FD4">
        <w:fldChar w:fldCharType="begin"/>
      </w:r>
      <w:r w:rsidR="00B24FD4">
        <w:instrText xml:space="preserve"> REF _Ref54944996 \h </w:instrText>
      </w:r>
      <w:r w:rsidR="00B24FD4">
        <w:fldChar w:fldCharType="separate"/>
      </w:r>
      <w:r w:rsidR="00B24FD4">
        <w:t>Bilag</w:t>
      </w:r>
      <w:r w:rsidR="00B24FD4" w:rsidRPr="00560EC8">
        <w:t xml:space="preserve"> 1</w:t>
      </w:r>
      <w:r w:rsidR="00B24FD4">
        <w:t>_2</w:t>
      </w:r>
      <w:r w:rsidR="00B24FD4" w:rsidRPr="00560EC8">
        <w:t xml:space="preserve">: </w:t>
      </w:r>
      <w:r w:rsidR="00B24FD4">
        <w:t>Oppdragsgivers kravspesifikasjon- leverandørens løsningsbeskrivelse.</w:t>
      </w:r>
      <w:r w:rsidR="00B24FD4">
        <w:fldChar w:fldCharType="end"/>
      </w:r>
      <w:r w:rsidR="00177C8B">
        <w:t xml:space="preserve"> </w:t>
      </w:r>
    </w:p>
    <w:p w14:paraId="27DA46F4" w14:textId="77777777" w:rsidR="00FD7E38" w:rsidRPr="00082C59" w:rsidRDefault="00FD7E38" w:rsidP="00FD7E38"/>
    <w:p w14:paraId="7BE0D6C1" w14:textId="106B55E8" w:rsidR="00FD7E38" w:rsidRDefault="00082C59" w:rsidP="00FD7E38">
      <w:r w:rsidRPr="00082C59">
        <w:t xml:space="preserve">NTNU som oppdragsgiver forbeholder seg rett, men ikke plikt til å endre endelig konfigurasjon </w:t>
      </w:r>
      <w:r w:rsidR="00C520EE">
        <w:t>i</w:t>
      </w:r>
      <w:r w:rsidRPr="00082C59">
        <w:t xml:space="preserve"> den endelige bestillingen, etter kontraktstildeling. Leverandøren(e) er pålagt å redegjøre for alle priser som etterspurt</w:t>
      </w:r>
      <w:r w:rsidR="000C1198">
        <w:t xml:space="preserve"> </w:t>
      </w:r>
      <w:r w:rsidR="000C1198" w:rsidRPr="009A597A">
        <w:t>i</w:t>
      </w:r>
      <w:r w:rsidR="009A597A" w:rsidRPr="009A597A">
        <w:t xml:space="preserve"> </w:t>
      </w:r>
      <w:r w:rsidR="00B24FD4">
        <w:fldChar w:fldCharType="begin"/>
      </w:r>
      <w:r w:rsidR="00B24FD4">
        <w:instrText xml:space="preserve"> REF _Ref54954918 \h </w:instrText>
      </w:r>
      <w:r w:rsidR="00B24FD4">
        <w:fldChar w:fldCharType="separate"/>
      </w:r>
      <w:r w:rsidR="00B24FD4" w:rsidRPr="00642FE7">
        <w:t>Bilag 3: Total pris og betalingsbetingelser</w:t>
      </w:r>
      <w:r w:rsidR="00B24FD4">
        <w:fldChar w:fldCharType="end"/>
      </w:r>
      <w:r w:rsidR="009A597A" w:rsidRPr="009A597A">
        <w:t>,</w:t>
      </w:r>
      <w:r w:rsidR="000C1198" w:rsidRPr="009A597A">
        <w:t xml:space="preserve"> tabell 1</w:t>
      </w:r>
      <w:r>
        <w:t xml:space="preserve">. Oppdragsgiver presiserer at vi vil evaluere som beskrevet. </w:t>
      </w:r>
    </w:p>
    <w:p w14:paraId="322B5294" w14:textId="77777777" w:rsidR="00480BB8" w:rsidRPr="000C1198" w:rsidRDefault="00480BB8" w:rsidP="00FD7E38"/>
    <w:p w14:paraId="654446D8" w14:textId="359FE72A" w:rsidR="00480BB8" w:rsidRDefault="00480BB8" w:rsidP="00480BB8">
      <w:pPr>
        <w:pStyle w:val="Overskrift3"/>
        <w:ind w:left="1060"/>
        <w:rPr>
          <w:lang w:val="en-US"/>
        </w:rPr>
      </w:pPr>
      <w:r>
        <w:rPr>
          <w:lang w:val="en-US"/>
        </w:rPr>
        <w:t>Tidsplan</w:t>
      </w:r>
      <w:r w:rsidRPr="0027251A">
        <w:rPr>
          <w:lang w:val="en-US"/>
        </w:rPr>
        <w:t xml:space="preserve"> </w:t>
      </w:r>
    </w:p>
    <w:p w14:paraId="527412F1" w14:textId="0DE9F2C2" w:rsidR="00480BB8" w:rsidRDefault="00480BB8" w:rsidP="00480BB8">
      <w:pPr>
        <w:rPr>
          <w:lang w:val="en-US"/>
        </w:rPr>
      </w:pPr>
    </w:p>
    <w:p w14:paraId="20F25D5A" w14:textId="17C001BB" w:rsidR="00480BB8" w:rsidRPr="00480BB8" w:rsidRDefault="00480BB8" w:rsidP="00480BB8">
      <w:r w:rsidRPr="00480BB8">
        <w:t>Oppdragsgiver har lagt opp til følgende tidsrammer for prosessen:</w:t>
      </w:r>
    </w:p>
    <w:tbl>
      <w:tblPr>
        <w:tblW w:w="79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387"/>
        <w:gridCol w:w="2551"/>
      </w:tblGrid>
      <w:tr w:rsidR="00480BB8" w:rsidRPr="00600DC4" w14:paraId="172ADDB0" w14:textId="77777777" w:rsidTr="00480BB8">
        <w:tc>
          <w:tcPr>
            <w:tcW w:w="538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70C0"/>
          </w:tcPr>
          <w:p w14:paraId="075EC75B" w14:textId="77777777" w:rsidR="00480BB8" w:rsidRPr="008E4F95" w:rsidRDefault="00480BB8" w:rsidP="00480BB8">
            <w:pPr>
              <w:rPr>
                <w:b/>
                <w:color w:val="FFFFFF" w:themeColor="background1"/>
                <w:lang w:val="en-GB"/>
              </w:rPr>
            </w:pPr>
            <w:r w:rsidRPr="008E4F95">
              <w:rPr>
                <w:b/>
                <w:color w:val="FFFFFF" w:themeColor="background1"/>
                <w:lang w:val="en-GB"/>
              </w:rPr>
              <w:t>Aktivitet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70C0"/>
          </w:tcPr>
          <w:p w14:paraId="5A129D56" w14:textId="77777777" w:rsidR="00480BB8" w:rsidRPr="008E4F95" w:rsidRDefault="00480BB8" w:rsidP="00480BB8">
            <w:pPr>
              <w:rPr>
                <w:b/>
                <w:color w:val="FFFFFF" w:themeColor="background1"/>
                <w:lang w:val="en-GB"/>
              </w:rPr>
            </w:pPr>
            <w:r w:rsidRPr="008E4F95">
              <w:rPr>
                <w:b/>
                <w:color w:val="FFFFFF" w:themeColor="background1"/>
                <w:lang w:val="en-GB"/>
              </w:rPr>
              <w:t>Dato</w:t>
            </w:r>
          </w:p>
        </w:tc>
      </w:tr>
      <w:tr w:rsidR="00480BB8" w:rsidRPr="00600DC4" w14:paraId="02F931E3" w14:textId="77777777" w:rsidTr="00480BB8">
        <w:tc>
          <w:tcPr>
            <w:tcW w:w="5387" w:type="dxa"/>
          </w:tcPr>
          <w:p w14:paraId="62875C90" w14:textId="77777777" w:rsidR="00480BB8" w:rsidRPr="002029D2" w:rsidRDefault="00480BB8" w:rsidP="00480BB8">
            <w:r>
              <w:t>Invitasjon til å levere tilbud</w:t>
            </w:r>
          </w:p>
        </w:tc>
        <w:tc>
          <w:tcPr>
            <w:tcW w:w="2551" w:type="dxa"/>
          </w:tcPr>
          <w:p w14:paraId="7DF6DFEB" w14:textId="77777777" w:rsidR="00480BB8" w:rsidRPr="00600DC4" w:rsidRDefault="00480BB8" w:rsidP="00480BB8">
            <w:pPr>
              <w:rPr>
                <w:lang w:val="en-GB"/>
              </w:rPr>
            </w:pPr>
            <w:r>
              <w:rPr>
                <w:rFonts w:eastAsia="MS Gothic"/>
                <w:kern w:val="32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15.01.2016"/>
                  </w:textInput>
                </w:ffData>
              </w:fldChar>
            </w:r>
            <w:r>
              <w:rPr>
                <w:rFonts w:eastAsia="MS Gothic"/>
                <w:kern w:val="32"/>
                <w:lang w:val="en-GB"/>
              </w:rPr>
              <w:instrText xml:space="preserve"> FORMTEXT </w:instrText>
            </w:r>
            <w:r>
              <w:rPr>
                <w:rFonts w:eastAsia="MS Gothic"/>
                <w:kern w:val="32"/>
                <w:lang w:val="en-GB"/>
              </w:rPr>
            </w:r>
            <w:r>
              <w:rPr>
                <w:rFonts w:eastAsia="MS Gothic"/>
                <w:kern w:val="32"/>
                <w:lang w:val="en-GB"/>
              </w:rPr>
              <w:fldChar w:fldCharType="separate"/>
            </w:r>
            <w:r>
              <w:rPr>
                <w:rFonts w:eastAsia="MS Gothic"/>
                <w:noProof/>
                <w:kern w:val="32"/>
                <w:lang w:val="en-GB"/>
              </w:rPr>
              <w:t>15.01.2016</w:t>
            </w:r>
            <w:r>
              <w:rPr>
                <w:rFonts w:eastAsia="MS Gothic"/>
                <w:kern w:val="32"/>
                <w:lang w:val="en-GB"/>
              </w:rPr>
              <w:fldChar w:fldCharType="end"/>
            </w:r>
          </w:p>
        </w:tc>
      </w:tr>
      <w:tr w:rsidR="00480BB8" w:rsidRPr="002029D2" w14:paraId="35A961D8" w14:textId="77777777" w:rsidTr="00480BB8">
        <w:tc>
          <w:tcPr>
            <w:tcW w:w="5387" w:type="dxa"/>
          </w:tcPr>
          <w:p w14:paraId="2CFB7A27" w14:textId="77777777" w:rsidR="00480BB8" w:rsidRPr="002029D2" w:rsidRDefault="00480BB8" w:rsidP="00480BB8">
            <w:r w:rsidRPr="002029D2">
              <w:t>Frist for å stille spørsmål ved anskaffelsen</w:t>
            </w:r>
          </w:p>
        </w:tc>
        <w:tc>
          <w:tcPr>
            <w:tcW w:w="2551" w:type="dxa"/>
          </w:tcPr>
          <w:p w14:paraId="4689F5D9" w14:textId="77777777" w:rsidR="00480BB8" w:rsidRPr="002029D2" w:rsidRDefault="00480BB8" w:rsidP="00480BB8"/>
        </w:tc>
      </w:tr>
      <w:tr w:rsidR="00480BB8" w:rsidRPr="007B7711" w14:paraId="7FA38FD6" w14:textId="77777777" w:rsidTr="00480BB8">
        <w:tc>
          <w:tcPr>
            <w:tcW w:w="5387" w:type="dxa"/>
          </w:tcPr>
          <w:p w14:paraId="3E1B7768" w14:textId="77777777" w:rsidR="00480BB8" w:rsidRPr="001146D3" w:rsidRDefault="00480BB8" w:rsidP="00480BB8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Tilbudsfrist (dato og tidspunkt)</w:t>
            </w:r>
          </w:p>
        </w:tc>
        <w:tc>
          <w:tcPr>
            <w:tcW w:w="2551" w:type="dxa"/>
          </w:tcPr>
          <w:p w14:paraId="3EC0A5C0" w14:textId="77777777" w:rsidR="00480BB8" w:rsidRPr="001146D3" w:rsidRDefault="00480BB8" w:rsidP="00480BB8">
            <w:pPr>
              <w:rPr>
                <w:b/>
                <w:lang w:val="en-GB"/>
              </w:rPr>
            </w:pPr>
          </w:p>
        </w:tc>
      </w:tr>
      <w:tr w:rsidR="00480BB8" w:rsidRPr="00600DC4" w14:paraId="3CCEE486" w14:textId="77777777" w:rsidTr="00480BB8">
        <w:tc>
          <w:tcPr>
            <w:tcW w:w="5387" w:type="dxa"/>
          </w:tcPr>
          <w:p w14:paraId="40D203D2" w14:textId="77777777" w:rsidR="00480BB8" w:rsidRPr="00600DC4" w:rsidRDefault="00480BB8" w:rsidP="00480BB8">
            <w:pPr>
              <w:rPr>
                <w:lang w:val="en-GB"/>
              </w:rPr>
            </w:pPr>
            <w:r>
              <w:rPr>
                <w:lang w:val="en-GB"/>
              </w:rPr>
              <w:t>Kontraktstildeling</w:t>
            </w:r>
          </w:p>
        </w:tc>
        <w:tc>
          <w:tcPr>
            <w:tcW w:w="2551" w:type="dxa"/>
          </w:tcPr>
          <w:p w14:paraId="53E96B86" w14:textId="77777777" w:rsidR="00480BB8" w:rsidRPr="00600DC4" w:rsidRDefault="00480BB8" w:rsidP="00480BB8">
            <w:pPr>
              <w:rPr>
                <w:lang w:val="en-GB"/>
              </w:rPr>
            </w:pPr>
          </w:p>
        </w:tc>
      </w:tr>
      <w:tr w:rsidR="00480BB8" w:rsidRPr="007B7711" w14:paraId="2BEA5573" w14:textId="77777777" w:rsidTr="00480BB8">
        <w:tc>
          <w:tcPr>
            <w:tcW w:w="5387" w:type="dxa"/>
          </w:tcPr>
          <w:p w14:paraId="6821B148" w14:textId="77777777" w:rsidR="00480BB8" w:rsidRPr="00600DC4" w:rsidRDefault="00480BB8" w:rsidP="00480BB8">
            <w:pPr>
              <w:rPr>
                <w:lang w:val="en-GB"/>
              </w:rPr>
            </w:pPr>
            <w:r>
              <w:rPr>
                <w:lang w:val="en-GB"/>
              </w:rPr>
              <w:t>Karensperiode</w:t>
            </w:r>
          </w:p>
        </w:tc>
        <w:tc>
          <w:tcPr>
            <w:tcW w:w="2551" w:type="dxa"/>
          </w:tcPr>
          <w:p w14:paraId="6F9B17BB" w14:textId="77777777" w:rsidR="00480BB8" w:rsidRPr="00600DC4" w:rsidRDefault="00480BB8" w:rsidP="00480BB8">
            <w:pPr>
              <w:rPr>
                <w:lang w:val="en-GB"/>
              </w:rPr>
            </w:pPr>
            <w:r>
              <w:rPr>
                <w:lang w:val="en-GB"/>
              </w:rPr>
              <w:t>3-5 dager</w:t>
            </w:r>
          </w:p>
        </w:tc>
      </w:tr>
      <w:tr w:rsidR="00480BB8" w:rsidRPr="007B7711" w14:paraId="6D43038A" w14:textId="77777777" w:rsidTr="00480BB8">
        <w:tc>
          <w:tcPr>
            <w:tcW w:w="5387" w:type="dxa"/>
          </w:tcPr>
          <w:p w14:paraId="57DCE1A3" w14:textId="77777777" w:rsidR="00480BB8" w:rsidRPr="00600DC4" w:rsidRDefault="00480BB8" w:rsidP="00480BB8">
            <w:pPr>
              <w:rPr>
                <w:lang w:val="en-GB"/>
              </w:rPr>
            </w:pPr>
            <w:r>
              <w:rPr>
                <w:lang w:val="en-GB"/>
              </w:rPr>
              <w:t>Signering av kontrakt</w:t>
            </w:r>
          </w:p>
        </w:tc>
        <w:tc>
          <w:tcPr>
            <w:tcW w:w="2551" w:type="dxa"/>
          </w:tcPr>
          <w:p w14:paraId="4FC90148" w14:textId="77777777" w:rsidR="00480BB8" w:rsidRPr="00600DC4" w:rsidRDefault="00480BB8" w:rsidP="00480BB8">
            <w:pPr>
              <w:rPr>
                <w:lang w:val="en-GB"/>
              </w:rPr>
            </w:pPr>
            <w:r>
              <w:rPr>
                <w:lang w:val="en-GB"/>
              </w:rPr>
              <w:t>Etter karensperiode</w:t>
            </w:r>
          </w:p>
        </w:tc>
      </w:tr>
    </w:tbl>
    <w:p w14:paraId="7B9B9B54" w14:textId="32CCE4C7" w:rsidR="00D163FB" w:rsidRDefault="00480BB8" w:rsidP="0062792C">
      <w:r w:rsidRPr="00480BB8">
        <w:t xml:space="preserve">Det gjøres oppmerksom på at tidspunktene etter tilbudsfrist er foreløpige og kan bli gjenstand for justeringer. </w:t>
      </w:r>
    </w:p>
    <w:p w14:paraId="48A78D6B" w14:textId="7E66708A" w:rsidR="00480BB8" w:rsidRDefault="00480BB8" w:rsidP="0062792C"/>
    <w:p w14:paraId="3AF85D10" w14:textId="6516FD43" w:rsidR="00480BB8" w:rsidRDefault="00480BB8" w:rsidP="0062792C"/>
    <w:p w14:paraId="3DFED3FF" w14:textId="0D7DAFF4" w:rsidR="00480BB8" w:rsidRDefault="00480BB8" w:rsidP="0062792C"/>
    <w:p w14:paraId="29D3E1D5" w14:textId="77777777" w:rsidR="00480BB8" w:rsidRPr="000C1198" w:rsidRDefault="00480BB8" w:rsidP="0062792C"/>
    <w:p w14:paraId="7A7B6A1E" w14:textId="68E8CC19" w:rsidR="00F032D6" w:rsidRPr="00BC0911" w:rsidRDefault="00082C59" w:rsidP="00BC0911">
      <w:pPr>
        <w:pStyle w:val="Overskrift2"/>
        <w:rPr>
          <w:lang w:val="en-US"/>
        </w:rPr>
      </w:pPr>
      <w:r>
        <w:rPr>
          <w:lang w:val="en-US"/>
        </w:rPr>
        <w:t>Gjennomføring av konkurransen</w:t>
      </w:r>
      <w:bookmarkStart w:id="18" w:name="_Toc247447759"/>
      <w:bookmarkStart w:id="19" w:name="_Toc248157171"/>
      <w:bookmarkStart w:id="20" w:name="_Toc247447760"/>
      <w:bookmarkStart w:id="21" w:name="_Toc248157172"/>
      <w:bookmarkEnd w:id="18"/>
      <w:bookmarkEnd w:id="19"/>
      <w:bookmarkEnd w:id="20"/>
      <w:bookmarkEnd w:id="21"/>
    </w:p>
    <w:p w14:paraId="6BA30046" w14:textId="77777777" w:rsidR="00040A76" w:rsidRPr="00082C59" w:rsidRDefault="00040A76" w:rsidP="0062792C"/>
    <w:p w14:paraId="674E758A" w14:textId="18D7F075" w:rsidR="00F032D6" w:rsidRPr="0027251A" w:rsidRDefault="00082C59" w:rsidP="0032149F">
      <w:pPr>
        <w:pStyle w:val="Overskrift3"/>
        <w:ind w:left="1060"/>
        <w:rPr>
          <w:lang w:val="en-US"/>
        </w:rPr>
      </w:pPr>
      <w:r>
        <w:rPr>
          <w:lang w:val="en-US"/>
        </w:rPr>
        <w:t>Anskaffelsesprosedyre</w:t>
      </w:r>
    </w:p>
    <w:p w14:paraId="535006D4" w14:textId="39A4D314" w:rsidR="002029D2" w:rsidRDefault="002029D2" w:rsidP="002029D2">
      <w:pPr>
        <w:rPr>
          <w:szCs w:val="20"/>
        </w:rPr>
      </w:pPr>
      <w:r w:rsidRPr="00FE0B94">
        <w:rPr>
          <w:szCs w:val="20"/>
        </w:rPr>
        <w:t xml:space="preserve">Anskaffelsen vil bli gjennomført </w:t>
      </w:r>
      <w:r w:rsidR="00DC4795">
        <w:rPr>
          <w:szCs w:val="20"/>
        </w:rPr>
        <w:t>i henhold til del I</w:t>
      </w:r>
      <w:r w:rsidRPr="00FE0B94">
        <w:rPr>
          <w:szCs w:val="20"/>
        </w:rPr>
        <w:t xml:space="preserve"> </w:t>
      </w:r>
      <w:r w:rsidR="00DC4795">
        <w:rPr>
          <w:szCs w:val="20"/>
        </w:rPr>
        <w:t>jf.</w:t>
      </w:r>
      <w:r w:rsidRPr="00FE0B94">
        <w:rPr>
          <w:szCs w:val="20"/>
        </w:rPr>
        <w:t xml:space="preserve"> Lov av 17. juni 2016 nr. 73 om offentlige anskaffelser (LOA) og forskrift 12. august 2016 nr. 974 o</w:t>
      </w:r>
      <w:r>
        <w:rPr>
          <w:szCs w:val="20"/>
        </w:rPr>
        <w:t>m offentlige anskaffelser (FOA).</w:t>
      </w:r>
    </w:p>
    <w:p w14:paraId="03426A9B" w14:textId="6D10BBD4" w:rsidR="009A597A" w:rsidRDefault="009A597A" w:rsidP="002029D2">
      <w:pPr>
        <w:rPr>
          <w:szCs w:val="20"/>
        </w:rPr>
      </w:pPr>
    </w:p>
    <w:p w14:paraId="3602A96E" w14:textId="383AACFA" w:rsidR="009A597A" w:rsidRDefault="009A597A" w:rsidP="002029D2">
      <w:pPr>
        <w:rPr>
          <w:szCs w:val="20"/>
        </w:rPr>
      </w:pPr>
      <w:r w:rsidRPr="00155C41">
        <w:rPr>
          <w:szCs w:val="20"/>
        </w:rPr>
        <w:t>Kun inviterte leverandører vil få muligheten til å levere tilbud på denne anskaffelsen.</w:t>
      </w:r>
    </w:p>
    <w:p w14:paraId="20E3F20A" w14:textId="40D74DCA" w:rsidR="00155C41" w:rsidRDefault="00155C41" w:rsidP="002029D2">
      <w:pPr>
        <w:rPr>
          <w:szCs w:val="20"/>
        </w:rPr>
      </w:pPr>
    </w:p>
    <w:p w14:paraId="3279F6B4" w14:textId="77777777" w:rsidR="00C520EE" w:rsidRDefault="00C520EE" w:rsidP="00C520EE">
      <w:pPr>
        <w:rPr>
          <w:szCs w:val="20"/>
        </w:rPr>
      </w:pPr>
      <w:r>
        <w:rPr>
          <w:szCs w:val="20"/>
        </w:rPr>
        <w:t xml:space="preserve">Oppdragsgiver planlegger å tildele kontrakt uten å ha kontakt med leverandørene utover å foreta eventuelle mindre avklaringer/korrigeringer av tilbudene. </w:t>
      </w:r>
    </w:p>
    <w:p w14:paraId="0BFA1D9A" w14:textId="24F826F6" w:rsidR="00C520EE" w:rsidRDefault="00027EDF" w:rsidP="00C520EE">
      <w:pPr>
        <w:rPr>
          <w:szCs w:val="20"/>
        </w:rPr>
      </w:pPr>
      <w:r>
        <w:rPr>
          <w:szCs w:val="20"/>
        </w:rPr>
        <w:t>Dialog</w:t>
      </w:r>
      <w:r w:rsidR="00B12C87">
        <w:rPr>
          <w:szCs w:val="20"/>
        </w:rPr>
        <w:t xml:space="preserve"> kan </w:t>
      </w:r>
      <w:r w:rsidR="00C520EE">
        <w:rPr>
          <w:szCs w:val="20"/>
        </w:rPr>
        <w:t>bli gjennomført dersom oppdragsgiver, etter at tilbudene er mottatt, vurderer det so</w:t>
      </w:r>
      <w:r w:rsidR="00B12C87">
        <w:rPr>
          <w:szCs w:val="20"/>
        </w:rPr>
        <w:t>m hensiktsmessig</w:t>
      </w:r>
      <w:r w:rsidR="00C520EE">
        <w:rPr>
          <w:szCs w:val="20"/>
        </w:rPr>
        <w:t>. Det presiseres at ingen leverandører kan forvente dialog om sitt tilbud og derfor må levere sitt beste tilbud.</w:t>
      </w:r>
    </w:p>
    <w:p w14:paraId="5EFB80EF" w14:textId="77777777" w:rsidR="00B12C87" w:rsidRDefault="00B12C87" w:rsidP="00C520EE">
      <w:pPr>
        <w:rPr>
          <w:szCs w:val="20"/>
        </w:rPr>
      </w:pPr>
    </w:p>
    <w:p w14:paraId="154E57FE" w14:textId="6DF78366" w:rsidR="00C520EE" w:rsidRDefault="00C520EE" w:rsidP="00C520EE">
      <w:pPr>
        <w:rPr>
          <w:szCs w:val="20"/>
        </w:rPr>
      </w:pPr>
      <w:r>
        <w:rPr>
          <w:szCs w:val="20"/>
        </w:rPr>
        <w:t>Leverandøren oppfordres på det sterkeste til å følge de anvisninger som gis i dette ko</w:t>
      </w:r>
      <w:r w:rsidR="006E5D18">
        <w:rPr>
          <w:szCs w:val="20"/>
        </w:rPr>
        <w:t xml:space="preserve">nkurransegrunnlaget </w:t>
      </w:r>
      <w:r>
        <w:rPr>
          <w:szCs w:val="20"/>
        </w:rPr>
        <w:t>og eventuelt stille spørsmål ved uklarheter.</w:t>
      </w:r>
    </w:p>
    <w:p w14:paraId="42AC596E" w14:textId="77777777" w:rsidR="00480BB8" w:rsidRDefault="00480BB8" w:rsidP="00480BB8">
      <w:pPr>
        <w:pStyle w:val="Overskrift3"/>
        <w:keepNext/>
        <w:numPr>
          <w:ilvl w:val="0"/>
          <w:numId w:val="0"/>
        </w:numPr>
        <w:tabs>
          <w:tab w:val="num" w:pos="1116"/>
        </w:tabs>
        <w:spacing w:before="240" w:line="300" w:lineRule="atLeast"/>
        <w:ind w:left="1146" w:hanging="720"/>
      </w:pPr>
      <w:bookmarkStart w:id="22" w:name="_Toc470000372"/>
    </w:p>
    <w:p w14:paraId="1E6C2067" w14:textId="7253C751" w:rsidR="00480BB8" w:rsidRPr="0020749B" w:rsidRDefault="00480BB8" w:rsidP="0075412D">
      <w:pPr>
        <w:pStyle w:val="Overskrift3"/>
      </w:pPr>
      <w:r>
        <w:t>Offentlighet og taushetsplikt</w:t>
      </w:r>
      <w:bookmarkEnd w:id="22"/>
    </w:p>
    <w:p w14:paraId="799263D7" w14:textId="6E6E43DC" w:rsidR="00C520EE" w:rsidRPr="006E2C44" w:rsidRDefault="00480BB8" w:rsidP="006E2C44">
      <w:pPr>
        <w:pStyle w:val="Brdtekst"/>
        <w:rPr>
          <w:rFonts w:ascii="Verdana" w:hAnsi="Verdana" w:cs="Arial"/>
          <w:sz w:val="20"/>
        </w:rPr>
      </w:pPr>
      <w:bookmarkStart w:id="23" w:name="_Hlk85195124"/>
      <w:r w:rsidRPr="00B24FD4">
        <w:rPr>
          <w:rFonts w:ascii="Verdana" w:hAnsi="Verdana" w:cs="Arial"/>
          <w:sz w:val="20"/>
        </w:rPr>
        <w:t>For allmennhetens innsyn i dokumenter knyttet til en offentlig anskaffelse gjelder offentleglova. Oppdragsgiver og dennes ansatte plikter å hindre at andre får adgang eller kjennskap til opplysninger om tekniske innretninger og fremgangsmåter eller drifts- og forretningsforhold det vil være av konkurransemessig betydning å hemmeligholde, jf. FOA §§ 7-3 og 7-4 og, jf. forvaltningsloven § 13.</w:t>
      </w:r>
      <w:bookmarkEnd w:id="23"/>
    </w:p>
    <w:p w14:paraId="5CC96301" w14:textId="36E147C5" w:rsidR="000B602C" w:rsidRPr="00FE0B94" w:rsidRDefault="000B602C" w:rsidP="002029D2">
      <w:pPr>
        <w:rPr>
          <w:szCs w:val="20"/>
        </w:rPr>
      </w:pPr>
    </w:p>
    <w:p w14:paraId="1C39DFA3" w14:textId="77777777" w:rsidR="00DF360F" w:rsidRPr="00DF360F" w:rsidRDefault="00DF360F" w:rsidP="00DF360F"/>
    <w:p w14:paraId="15F5E970" w14:textId="0F764406" w:rsidR="00DF360F" w:rsidRDefault="00DF360F" w:rsidP="0032149F">
      <w:pPr>
        <w:pStyle w:val="Overskrift3"/>
        <w:ind w:left="1060"/>
        <w:rPr>
          <w:lang w:val="en-US"/>
        </w:rPr>
      </w:pPr>
      <w:r>
        <w:rPr>
          <w:lang w:val="en-US"/>
        </w:rPr>
        <w:t>Kvalifikasjonskrav</w:t>
      </w:r>
    </w:p>
    <w:p w14:paraId="09BE5883" w14:textId="45374303" w:rsidR="002E24D1" w:rsidRPr="002E24D1" w:rsidRDefault="0080570A" w:rsidP="00AC41DF">
      <w:pPr>
        <w:pStyle w:val="Overskrift2"/>
        <w:keepNext/>
        <w:numPr>
          <w:ilvl w:val="0"/>
          <w:numId w:val="0"/>
        </w:numPr>
        <w:tabs>
          <w:tab w:val="num" w:pos="1146"/>
        </w:tabs>
        <w:spacing w:before="240" w:line="300" w:lineRule="atLeast"/>
        <w:ind w:left="360" w:hanging="360"/>
        <w:rPr>
          <w:sz w:val="20"/>
          <w:szCs w:val="20"/>
        </w:rPr>
      </w:pPr>
      <w:r>
        <w:rPr>
          <w:sz w:val="20"/>
          <w:szCs w:val="20"/>
        </w:rPr>
        <w:t>Firmaattest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660"/>
      </w:tblGrid>
      <w:tr w:rsidR="002E24D1" w:rsidRPr="002E24D1" w14:paraId="56C4FDF8" w14:textId="77777777" w:rsidTr="00480BB8">
        <w:trPr>
          <w:tblHeader/>
        </w:trPr>
        <w:tc>
          <w:tcPr>
            <w:tcW w:w="3348" w:type="dxa"/>
            <w:shd w:val="clear" w:color="auto" w:fill="E6E6E6"/>
          </w:tcPr>
          <w:p w14:paraId="66564BDD" w14:textId="77777777" w:rsidR="002E24D1" w:rsidRPr="002E24D1" w:rsidRDefault="002E24D1" w:rsidP="00480BB8">
            <w:pPr>
              <w:keepNext/>
              <w:keepLines/>
              <w:rPr>
                <w:rFonts w:cs="Arial"/>
                <w:b/>
                <w:bCs/>
                <w:szCs w:val="20"/>
              </w:rPr>
            </w:pPr>
            <w:r w:rsidRPr="002E24D1">
              <w:rPr>
                <w:rFonts w:cs="Arial"/>
                <w:b/>
                <w:bCs/>
                <w:szCs w:val="20"/>
              </w:rPr>
              <w:t xml:space="preserve">Krav </w:t>
            </w:r>
            <w:r w:rsidRPr="002E24D1">
              <w:rPr>
                <w:rFonts w:cs="Arial"/>
                <w:b/>
                <w:bCs/>
                <w:szCs w:val="20"/>
              </w:rPr>
              <w:tab/>
            </w:r>
          </w:p>
        </w:tc>
        <w:tc>
          <w:tcPr>
            <w:tcW w:w="6660" w:type="dxa"/>
            <w:shd w:val="clear" w:color="auto" w:fill="E6E6E6"/>
          </w:tcPr>
          <w:p w14:paraId="17A958EB" w14:textId="77777777" w:rsidR="002E24D1" w:rsidRPr="002E24D1" w:rsidRDefault="002E24D1" w:rsidP="00480BB8">
            <w:pPr>
              <w:keepNext/>
              <w:keepLines/>
              <w:rPr>
                <w:rFonts w:cs="Arial"/>
                <w:b/>
                <w:bCs/>
                <w:szCs w:val="20"/>
              </w:rPr>
            </w:pPr>
            <w:r w:rsidRPr="002E24D1">
              <w:rPr>
                <w:rFonts w:cs="Arial"/>
                <w:b/>
                <w:bCs/>
                <w:szCs w:val="20"/>
              </w:rPr>
              <w:t xml:space="preserve">Dokumentasjonskrav </w:t>
            </w:r>
          </w:p>
        </w:tc>
      </w:tr>
      <w:tr w:rsidR="002E24D1" w:rsidRPr="002E24D1" w14:paraId="28039B3E" w14:textId="77777777" w:rsidTr="00480BB8">
        <w:trPr>
          <w:trHeight w:val="1257"/>
        </w:trPr>
        <w:tc>
          <w:tcPr>
            <w:tcW w:w="3348" w:type="dxa"/>
          </w:tcPr>
          <w:p w14:paraId="582A3A78" w14:textId="3C2FEF8D" w:rsidR="00834F73" w:rsidRDefault="00834F73" w:rsidP="00834F73">
            <w:r w:rsidRPr="00DF360F">
              <w:t>Alle tilbydere skal levere godkjent firmaattest</w:t>
            </w:r>
            <w:r>
              <w:t xml:space="preserve">.). </w:t>
            </w:r>
          </w:p>
          <w:p w14:paraId="1F784066" w14:textId="77777777" w:rsidR="00834F73" w:rsidRDefault="00834F73" w:rsidP="00480BB8">
            <w:pPr>
              <w:keepNext/>
              <w:keepLines/>
              <w:rPr>
                <w:rFonts w:cs="Arial"/>
                <w:szCs w:val="20"/>
              </w:rPr>
            </w:pPr>
          </w:p>
          <w:p w14:paraId="594F7437" w14:textId="77777777" w:rsidR="00834F73" w:rsidRDefault="00834F73" w:rsidP="00480BB8">
            <w:pPr>
              <w:keepNext/>
              <w:keepLines/>
              <w:rPr>
                <w:rFonts w:cs="Arial"/>
                <w:szCs w:val="20"/>
              </w:rPr>
            </w:pPr>
          </w:p>
          <w:p w14:paraId="5E5001B0" w14:textId="6711FB49" w:rsidR="002E24D1" w:rsidRPr="002E24D1" w:rsidRDefault="002E24D1" w:rsidP="00480BB8">
            <w:pPr>
              <w:keepNext/>
              <w:keepLines/>
              <w:rPr>
                <w:rFonts w:cs="Arial"/>
                <w:szCs w:val="20"/>
              </w:rPr>
            </w:pPr>
          </w:p>
        </w:tc>
        <w:tc>
          <w:tcPr>
            <w:tcW w:w="6660" w:type="dxa"/>
          </w:tcPr>
          <w:p w14:paraId="3E5D9AAC" w14:textId="56401885" w:rsidR="00834F73" w:rsidRPr="00AE2F0F" w:rsidRDefault="00834F73" w:rsidP="00AE2F0F">
            <w:pPr>
              <w:pStyle w:val="Listeavsnitt"/>
              <w:numPr>
                <w:ilvl w:val="0"/>
                <w:numId w:val="15"/>
              </w:numPr>
            </w:pPr>
            <w:r>
              <w:t>Firmaattest</w:t>
            </w:r>
          </w:p>
        </w:tc>
      </w:tr>
    </w:tbl>
    <w:p w14:paraId="2D675C70" w14:textId="462ADB09" w:rsidR="002E24D1" w:rsidRDefault="002E24D1" w:rsidP="002E24D1">
      <w:pPr>
        <w:rPr>
          <w:rFonts w:cs="Arial"/>
          <w:szCs w:val="20"/>
          <w:highlight w:val="yellow"/>
        </w:rPr>
      </w:pPr>
    </w:p>
    <w:p w14:paraId="4970A544" w14:textId="77777777" w:rsidR="00AE2F0F" w:rsidRDefault="00AE2F0F" w:rsidP="002E24D1">
      <w:pPr>
        <w:rPr>
          <w:szCs w:val="20"/>
        </w:rPr>
      </w:pPr>
    </w:p>
    <w:p w14:paraId="4E21BF71" w14:textId="77777777" w:rsidR="00AE2F0F" w:rsidRDefault="00AE2F0F" w:rsidP="002E24D1">
      <w:pPr>
        <w:rPr>
          <w:szCs w:val="20"/>
        </w:rPr>
      </w:pPr>
    </w:p>
    <w:p w14:paraId="23DC6AD9" w14:textId="77777777" w:rsidR="00AE2F0F" w:rsidRDefault="00AE2F0F" w:rsidP="002E24D1">
      <w:pPr>
        <w:rPr>
          <w:szCs w:val="20"/>
        </w:rPr>
      </w:pPr>
    </w:p>
    <w:p w14:paraId="292CFA1D" w14:textId="77777777" w:rsidR="00AE2F0F" w:rsidRDefault="00AE2F0F" w:rsidP="002E24D1">
      <w:pPr>
        <w:rPr>
          <w:szCs w:val="20"/>
        </w:rPr>
      </w:pPr>
    </w:p>
    <w:p w14:paraId="7521C1B9" w14:textId="59FBBA75" w:rsidR="0066120C" w:rsidRPr="00AE2F0F" w:rsidRDefault="0066120C" w:rsidP="002E24D1">
      <w:pPr>
        <w:rPr>
          <w:rFonts w:cs="Arial"/>
          <w:b/>
          <w:bCs/>
          <w:szCs w:val="20"/>
          <w:highlight w:val="yellow"/>
        </w:rPr>
      </w:pPr>
      <w:commentRangeStart w:id="24"/>
      <w:r w:rsidRPr="00AE2F0F">
        <w:rPr>
          <w:b/>
          <w:bCs/>
          <w:szCs w:val="20"/>
        </w:rPr>
        <w:t>Skatteattest</w:t>
      </w:r>
      <w:commentRangeEnd w:id="24"/>
      <w:r w:rsidRPr="00AE2F0F">
        <w:rPr>
          <w:rStyle w:val="Merknadsreferanse"/>
          <w:b/>
          <w:bCs/>
        </w:rPr>
        <w:commentReference w:id="24"/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4"/>
        <w:gridCol w:w="5644"/>
      </w:tblGrid>
      <w:tr w:rsidR="0066120C" w:rsidRPr="002E24D1" w14:paraId="3DEDF630" w14:textId="77777777" w:rsidTr="005914FA">
        <w:trPr>
          <w:tblHeader/>
        </w:trPr>
        <w:tc>
          <w:tcPr>
            <w:tcW w:w="3348" w:type="dxa"/>
            <w:shd w:val="clear" w:color="auto" w:fill="E6E6E6"/>
          </w:tcPr>
          <w:p w14:paraId="61622B27" w14:textId="77777777" w:rsidR="0066120C" w:rsidRPr="002E24D1" w:rsidRDefault="0066120C" w:rsidP="005914FA">
            <w:pPr>
              <w:keepNext/>
              <w:keepLines/>
              <w:rPr>
                <w:rFonts w:cs="Arial"/>
                <w:b/>
                <w:bCs/>
                <w:szCs w:val="20"/>
              </w:rPr>
            </w:pPr>
            <w:bookmarkStart w:id="25" w:name="_Toc234135365"/>
            <w:bookmarkStart w:id="26" w:name="_Toc234135366"/>
            <w:bookmarkStart w:id="27" w:name="_Toc234135367"/>
            <w:bookmarkEnd w:id="25"/>
            <w:bookmarkEnd w:id="26"/>
            <w:bookmarkEnd w:id="27"/>
            <w:r w:rsidRPr="002E24D1">
              <w:rPr>
                <w:rFonts w:cs="Arial"/>
                <w:b/>
                <w:bCs/>
                <w:szCs w:val="20"/>
              </w:rPr>
              <w:lastRenderedPageBreak/>
              <w:t xml:space="preserve">Krav </w:t>
            </w:r>
            <w:r w:rsidRPr="002E24D1">
              <w:rPr>
                <w:rFonts w:cs="Arial"/>
                <w:b/>
                <w:bCs/>
                <w:szCs w:val="20"/>
              </w:rPr>
              <w:tab/>
            </w:r>
          </w:p>
        </w:tc>
        <w:tc>
          <w:tcPr>
            <w:tcW w:w="6660" w:type="dxa"/>
            <w:shd w:val="clear" w:color="auto" w:fill="E6E6E6"/>
          </w:tcPr>
          <w:p w14:paraId="0E1E5D4C" w14:textId="77777777" w:rsidR="0066120C" w:rsidRPr="002E24D1" w:rsidRDefault="0066120C" w:rsidP="005914FA">
            <w:pPr>
              <w:keepNext/>
              <w:keepLines/>
              <w:rPr>
                <w:rFonts w:cs="Arial"/>
                <w:b/>
                <w:bCs/>
                <w:szCs w:val="20"/>
              </w:rPr>
            </w:pPr>
            <w:r w:rsidRPr="002E24D1">
              <w:rPr>
                <w:rFonts w:cs="Arial"/>
                <w:b/>
                <w:bCs/>
                <w:szCs w:val="20"/>
              </w:rPr>
              <w:t xml:space="preserve">Dokumentasjonskrav </w:t>
            </w:r>
          </w:p>
        </w:tc>
      </w:tr>
      <w:tr w:rsidR="0066120C" w:rsidRPr="002E24D1" w14:paraId="3A6A109F" w14:textId="77777777" w:rsidTr="005914FA">
        <w:trPr>
          <w:trHeight w:val="1257"/>
        </w:trPr>
        <w:tc>
          <w:tcPr>
            <w:tcW w:w="3348" w:type="dxa"/>
          </w:tcPr>
          <w:p w14:paraId="6D0A7783" w14:textId="120C6FAB" w:rsidR="0066120C" w:rsidRDefault="0066120C" w:rsidP="005914FA">
            <w:r>
              <w:t xml:space="preserve">Norske tilbydere skal også levere </w:t>
            </w:r>
            <w:r w:rsidRPr="00DF360F">
              <w:t xml:space="preserve">skatteattest </w:t>
            </w:r>
            <w:r>
              <w:t>for skatt og MVA (</w:t>
            </w:r>
            <w:hyperlink r:id="rId16" w:history="1">
              <w:r w:rsidRPr="00BC498F">
                <w:rPr>
                  <w:rStyle w:val="Hyperkobling"/>
                </w:rPr>
                <w:t>http://www.skatteetaten.no/no/Om-skatteetaten/Kontakt-oss/E-post/Send-ny-epost/Annet/Bestill-attester-eller-utskrifter/Attest-for-skatt-og-merverdiavgift/</w:t>
              </w:r>
            </w:hyperlink>
            <w:r>
              <w:t xml:space="preserve">). </w:t>
            </w:r>
          </w:p>
          <w:p w14:paraId="4597C1E5" w14:textId="77777777" w:rsidR="0066120C" w:rsidRDefault="0066120C" w:rsidP="005914FA">
            <w:pPr>
              <w:keepNext/>
              <w:keepLines/>
              <w:rPr>
                <w:rFonts w:cs="Arial"/>
                <w:szCs w:val="20"/>
              </w:rPr>
            </w:pPr>
          </w:p>
          <w:p w14:paraId="69F637D8" w14:textId="77777777" w:rsidR="0066120C" w:rsidRDefault="0066120C" w:rsidP="005914FA">
            <w:pPr>
              <w:keepNext/>
              <w:keepLines/>
              <w:rPr>
                <w:rFonts w:cs="Arial"/>
                <w:szCs w:val="20"/>
              </w:rPr>
            </w:pPr>
          </w:p>
          <w:p w14:paraId="25C94884" w14:textId="77777777" w:rsidR="0066120C" w:rsidRPr="002E24D1" w:rsidRDefault="0066120C" w:rsidP="005914FA">
            <w:pPr>
              <w:keepNext/>
              <w:keepLines/>
              <w:rPr>
                <w:rFonts w:cs="Arial"/>
                <w:szCs w:val="20"/>
              </w:rPr>
            </w:pPr>
          </w:p>
        </w:tc>
        <w:tc>
          <w:tcPr>
            <w:tcW w:w="6660" w:type="dxa"/>
          </w:tcPr>
          <w:p w14:paraId="35EFAAC6" w14:textId="77777777" w:rsidR="0066120C" w:rsidRDefault="0066120C" w:rsidP="005914FA">
            <w:pPr>
              <w:pStyle w:val="Listeavsnitt"/>
              <w:numPr>
                <w:ilvl w:val="0"/>
                <w:numId w:val="15"/>
              </w:numPr>
            </w:pPr>
            <w:r>
              <w:t>Firmaattest</w:t>
            </w:r>
          </w:p>
          <w:p w14:paraId="467737F5" w14:textId="77777777" w:rsidR="0066120C" w:rsidRDefault="0066120C" w:rsidP="005914FA">
            <w:pPr>
              <w:pStyle w:val="Listeavsnitt"/>
              <w:numPr>
                <w:ilvl w:val="0"/>
                <w:numId w:val="15"/>
              </w:numPr>
            </w:pPr>
            <w:r>
              <w:t xml:space="preserve">Skatteattest for skatt og MVA (attesten skal </w:t>
            </w:r>
            <w:r>
              <w:rPr>
                <w:u w:val="single"/>
              </w:rPr>
              <w:t>ikke</w:t>
            </w:r>
            <w:r>
              <w:t xml:space="preserve"> være eldre enn 6 måneder)</w:t>
            </w:r>
          </w:p>
          <w:p w14:paraId="66AA9D86" w14:textId="77777777" w:rsidR="0066120C" w:rsidRPr="002E24D1" w:rsidRDefault="0066120C" w:rsidP="005914FA">
            <w:pPr>
              <w:keepNext/>
              <w:keepLines/>
              <w:spacing w:after="0" w:line="300" w:lineRule="atLeast"/>
              <w:rPr>
                <w:rFonts w:cs="Arial"/>
                <w:szCs w:val="20"/>
              </w:rPr>
            </w:pPr>
          </w:p>
        </w:tc>
      </w:tr>
    </w:tbl>
    <w:p w14:paraId="7151F007" w14:textId="77777777" w:rsidR="002E24D1" w:rsidRPr="002E24D1" w:rsidRDefault="002E24D1" w:rsidP="002E24D1">
      <w:pPr>
        <w:rPr>
          <w:rFonts w:cs="Arial"/>
          <w:szCs w:val="20"/>
        </w:rPr>
      </w:pPr>
    </w:p>
    <w:p w14:paraId="6F723759" w14:textId="41758DB4" w:rsidR="002E24D1" w:rsidRPr="000F76A9" w:rsidRDefault="002E24D1" w:rsidP="00AC41DF">
      <w:pPr>
        <w:pStyle w:val="Overskrift2"/>
        <w:keepNext/>
        <w:numPr>
          <w:ilvl w:val="0"/>
          <w:numId w:val="0"/>
        </w:numPr>
        <w:tabs>
          <w:tab w:val="num" w:pos="1146"/>
        </w:tabs>
        <w:spacing w:before="240" w:line="300" w:lineRule="atLeast"/>
        <w:ind w:left="360" w:hanging="360"/>
        <w:rPr>
          <w:sz w:val="20"/>
          <w:szCs w:val="20"/>
        </w:rPr>
      </w:pPr>
      <w:bookmarkStart w:id="28" w:name="_Toc325111729"/>
      <w:bookmarkStart w:id="29" w:name="_Toc181781971"/>
      <w:bookmarkStart w:id="30" w:name="_Toc470000377"/>
      <w:r w:rsidRPr="000F76A9">
        <w:rPr>
          <w:sz w:val="20"/>
          <w:szCs w:val="20"/>
        </w:rPr>
        <w:t xml:space="preserve">Leverandørens tekniske og faglige </w:t>
      </w:r>
      <w:commentRangeStart w:id="31"/>
      <w:r w:rsidRPr="000F76A9">
        <w:rPr>
          <w:sz w:val="20"/>
          <w:szCs w:val="20"/>
        </w:rPr>
        <w:t>kvalifikasjoner</w:t>
      </w:r>
      <w:bookmarkEnd w:id="28"/>
      <w:commentRangeEnd w:id="31"/>
      <w:r w:rsidR="00834F73" w:rsidRPr="000F76A9">
        <w:rPr>
          <w:rStyle w:val="Merknadsreferanse"/>
          <w:b w:val="0"/>
        </w:rPr>
        <w:commentReference w:id="31"/>
      </w:r>
      <w:r w:rsidRPr="000F76A9">
        <w:rPr>
          <w:sz w:val="20"/>
          <w:szCs w:val="20"/>
        </w:rPr>
        <w:t xml:space="preserve">  </w:t>
      </w:r>
      <w:bookmarkEnd w:id="29"/>
      <w:bookmarkEnd w:id="30"/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660"/>
      </w:tblGrid>
      <w:tr w:rsidR="002E24D1" w:rsidRPr="002E24D1" w14:paraId="491D5E7E" w14:textId="77777777" w:rsidTr="00480BB8">
        <w:trPr>
          <w:tblHeader/>
        </w:trPr>
        <w:tc>
          <w:tcPr>
            <w:tcW w:w="3348" w:type="dxa"/>
            <w:shd w:val="clear" w:color="auto" w:fill="E6E6E6"/>
          </w:tcPr>
          <w:p w14:paraId="0BC24673" w14:textId="77777777" w:rsidR="002E24D1" w:rsidRPr="002E24D1" w:rsidRDefault="002E24D1" w:rsidP="00480BB8">
            <w:pPr>
              <w:keepNext/>
              <w:keepLines/>
              <w:rPr>
                <w:rFonts w:cs="Arial"/>
                <w:b/>
                <w:bCs/>
                <w:szCs w:val="20"/>
                <w:highlight w:val="darkGray"/>
              </w:rPr>
            </w:pPr>
            <w:commentRangeStart w:id="32"/>
            <w:r w:rsidRPr="002E24D1">
              <w:rPr>
                <w:rFonts w:cs="Arial"/>
                <w:b/>
                <w:bCs/>
                <w:szCs w:val="20"/>
                <w:highlight w:val="darkGray"/>
              </w:rPr>
              <w:t>Krav</w:t>
            </w:r>
            <w:commentRangeEnd w:id="32"/>
            <w:r w:rsidR="00D6037F">
              <w:rPr>
                <w:rStyle w:val="Merknadsreferanse"/>
              </w:rPr>
              <w:commentReference w:id="32"/>
            </w:r>
          </w:p>
        </w:tc>
        <w:tc>
          <w:tcPr>
            <w:tcW w:w="6660" w:type="dxa"/>
            <w:shd w:val="clear" w:color="auto" w:fill="E6E6E6"/>
          </w:tcPr>
          <w:p w14:paraId="371559A8" w14:textId="77777777" w:rsidR="002E24D1" w:rsidRPr="002E24D1" w:rsidRDefault="002E24D1" w:rsidP="00480BB8">
            <w:pPr>
              <w:keepNext/>
              <w:keepLines/>
              <w:rPr>
                <w:rFonts w:cs="Arial"/>
                <w:b/>
                <w:bCs/>
                <w:szCs w:val="20"/>
                <w:highlight w:val="darkGray"/>
              </w:rPr>
            </w:pPr>
            <w:r w:rsidRPr="002E24D1">
              <w:rPr>
                <w:rFonts w:cs="Arial"/>
                <w:b/>
                <w:bCs/>
                <w:szCs w:val="20"/>
                <w:highlight w:val="darkGray"/>
              </w:rPr>
              <w:t>Dokumentasjonskrav</w:t>
            </w:r>
          </w:p>
        </w:tc>
      </w:tr>
      <w:tr w:rsidR="002E24D1" w:rsidRPr="002E24D1" w14:paraId="53C2360D" w14:textId="77777777" w:rsidTr="00480BB8">
        <w:tc>
          <w:tcPr>
            <w:tcW w:w="3348" w:type="dxa"/>
          </w:tcPr>
          <w:p w14:paraId="06BEE729" w14:textId="77777777" w:rsidR="002E24D1" w:rsidRPr="002E24D1" w:rsidRDefault="002E24D1" w:rsidP="00480BB8">
            <w:pPr>
              <w:keepNext/>
              <w:keepLines/>
              <w:rPr>
                <w:rFonts w:cs="Arial"/>
                <w:szCs w:val="20"/>
                <w:highlight w:val="darkGray"/>
              </w:rPr>
            </w:pPr>
            <w:r w:rsidRPr="002E24D1">
              <w:rPr>
                <w:rFonts w:cs="Arial"/>
                <w:szCs w:val="20"/>
                <w:highlight w:val="darkGray"/>
              </w:rPr>
              <w:t>Leverandøren skal ha erfaring fra sammenlignbare oppdrag.</w:t>
            </w:r>
          </w:p>
        </w:tc>
        <w:tc>
          <w:tcPr>
            <w:tcW w:w="6660" w:type="dxa"/>
          </w:tcPr>
          <w:p w14:paraId="64B6CC23" w14:textId="77777777" w:rsidR="002E24D1" w:rsidRPr="002E24D1" w:rsidRDefault="002E24D1" w:rsidP="00480BB8">
            <w:pPr>
              <w:keepNext/>
              <w:keepLines/>
              <w:rPr>
                <w:rFonts w:cs="Arial"/>
                <w:color w:val="0000FF"/>
                <w:szCs w:val="20"/>
              </w:rPr>
            </w:pPr>
            <w:r w:rsidRPr="002E24D1">
              <w:rPr>
                <w:rFonts w:cs="Arial"/>
                <w:szCs w:val="20"/>
                <w:highlight w:val="darkGray"/>
              </w:rPr>
              <w:t>Beskrivelse av leverandørens inntil 3 mest relevante oppdrag i løpet av de siste 3 årene. Beskrivelsen må inkludere angivelse av oppdragets verdi, tidspunkt og mottaker (navn, telefon og e-post.) Det er leverandørens ansvar å dokumentere relevans gjennom beskrivelsen. Leverandøren kan dokumentere erfaringen ved å vise til kompetanse til personell han råder over og kan benytte til dette oppdraget, selv om erfaringen er opparbeidet mens personellet har utført tjeneste for en annen leverandør.</w:t>
            </w:r>
          </w:p>
        </w:tc>
      </w:tr>
    </w:tbl>
    <w:p w14:paraId="62804672" w14:textId="4646CCDD" w:rsidR="00D17E58" w:rsidRDefault="00D17E58" w:rsidP="00D17E58"/>
    <w:p w14:paraId="252E1D58" w14:textId="77777777" w:rsidR="00D17E58" w:rsidRPr="00DF360F" w:rsidRDefault="00D17E58" w:rsidP="00D17E58"/>
    <w:p w14:paraId="2BB8AA78" w14:textId="46546289" w:rsidR="00560EC8" w:rsidRPr="002029D2" w:rsidRDefault="00560EC8" w:rsidP="00BC0911">
      <w:pPr>
        <w:ind w:left="0"/>
      </w:pPr>
      <w:bookmarkStart w:id="33" w:name="_Toc247447764"/>
      <w:bookmarkStart w:id="34" w:name="_Toc248157177"/>
      <w:bookmarkStart w:id="35" w:name="_Toc247447765"/>
      <w:bookmarkStart w:id="36" w:name="_Toc248157178"/>
      <w:bookmarkEnd w:id="33"/>
      <w:bookmarkEnd w:id="34"/>
      <w:bookmarkEnd w:id="35"/>
      <w:bookmarkEnd w:id="36"/>
    </w:p>
    <w:p w14:paraId="4D5DFDE6" w14:textId="77777777" w:rsidR="0075412D" w:rsidRPr="0027251A" w:rsidRDefault="0075412D" w:rsidP="00B24FD4">
      <w:pPr>
        <w:pStyle w:val="Overskrift3"/>
        <w:rPr>
          <w:lang w:val="en-US"/>
        </w:rPr>
      </w:pPr>
      <w:r>
        <w:rPr>
          <w:lang w:val="en-US"/>
        </w:rPr>
        <w:t>Evaluering av tilbudene</w:t>
      </w:r>
    </w:p>
    <w:p w14:paraId="29E23F91" w14:textId="77777777" w:rsidR="0075412D" w:rsidRPr="0027251A" w:rsidRDefault="0075412D" w:rsidP="00B24FD4">
      <w:pPr>
        <w:pStyle w:val="Overskrift4"/>
        <w:rPr>
          <w:lang w:val="en-US"/>
        </w:rPr>
      </w:pPr>
      <w:r>
        <w:rPr>
          <w:lang w:val="en-US"/>
        </w:rPr>
        <w:t>Tildelingskriterier</w:t>
      </w:r>
    </w:p>
    <w:p w14:paraId="67AD5D70" w14:textId="4736B430" w:rsidR="0075412D" w:rsidRPr="00CB64C3" w:rsidRDefault="0075412D" w:rsidP="0075412D">
      <w:r w:rsidRPr="000620F9">
        <w:t xml:space="preserve">Tildelingen vil skje på bakgrunn av hvilket tilbud som har det beste forholdet mellom </w:t>
      </w:r>
      <w:r w:rsidRPr="00B9762C">
        <w:rPr>
          <w:highlight w:val="yellow"/>
        </w:rPr>
        <w:t>pris / kostnad</w:t>
      </w:r>
      <w:r w:rsidRPr="000620F9">
        <w:t xml:space="preserve"> og kvalitet, basert på følgende kriterier angitt i prioritert rekkefølge</w:t>
      </w:r>
      <w:r w:rsidRPr="00CB64C3">
        <w:t xml:space="preserve">: </w:t>
      </w:r>
    </w:p>
    <w:p w14:paraId="00E681A2" w14:textId="77777777" w:rsidR="0075412D" w:rsidRPr="00F63B23" w:rsidRDefault="0075412D" w:rsidP="0075412D">
      <w:pPr>
        <w:ind w:left="0"/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811"/>
        <w:gridCol w:w="2039"/>
      </w:tblGrid>
      <w:tr w:rsidR="0075412D" w:rsidRPr="0027251A" w14:paraId="1FE4448F" w14:textId="77777777" w:rsidTr="00B9762C">
        <w:tc>
          <w:tcPr>
            <w:tcW w:w="58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70C0"/>
          </w:tcPr>
          <w:p w14:paraId="2607E591" w14:textId="77777777" w:rsidR="0075412D" w:rsidRPr="008E4F95" w:rsidRDefault="0075412D" w:rsidP="00B9762C">
            <w:pPr>
              <w:ind w:left="170"/>
              <w:rPr>
                <w:b/>
                <w:color w:val="FFFFFF" w:themeColor="background1"/>
                <w:lang w:val="en-US"/>
              </w:rPr>
            </w:pPr>
            <w:commentRangeStart w:id="37"/>
            <w:r w:rsidRPr="008E4F95">
              <w:rPr>
                <w:b/>
                <w:color w:val="FFFFFF" w:themeColor="background1"/>
                <w:lang w:val="en-US"/>
              </w:rPr>
              <w:t>Tildelingskriterier</w:t>
            </w:r>
            <w:commentRangeEnd w:id="37"/>
            <w:r>
              <w:rPr>
                <w:rStyle w:val="Merknadsreferanse"/>
              </w:rPr>
              <w:commentReference w:id="37"/>
            </w:r>
          </w:p>
        </w:tc>
        <w:tc>
          <w:tcPr>
            <w:tcW w:w="203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0070C0"/>
          </w:tcPr>
          <w:p w14:paraId="17FEAA9F" w14:textId="77777777" w:rsidR="0075412D" w:rsidRPr="008E4F95" w:rsidRDefault="0075412D" w:rsidP="00B9762C">
            <w:pPr>
              <w:ind w:left="170"/>
              <w:rPr>
                <w:b/>
                <w:color w:val="FFFFFF" w:themeColor="background1"/>
                <w:lang w:val="en-US"/>
              </w:rPr>
            </w:pPr>
            <w:r>
              <w:rPr>
                <w:b/>
                <w:color w:val="FFFFFF" w:themeColor="background1"/>
                <w:lang w:val="en-US"/>
              </w:rPr>
              <w:t>Prioritet</w:t>
            </w:r>
          </w:p>
        </w:tc>
      </w:tr>
      <w:tr w:rsidR="0075412D" w:rsidRPr="0027251A" w14:paraId="79FFBD1E" w14:textId="77777777" w:rsidTr="00B9762C">
        <w:tc>
          <w:tcPr>
            <w:tcW w:w="5811" w:type="dxa"/>
            <w:tcBorders>
              <w:top w:val="double" w:sz="4" w:space="0" w:color="auto"/>
              <w:right w:val="double" w:sz="4" w:space="0" w:color="auto"/>
            </w:tcBorders>
          </w:tcPr>
          <w:p w14:paraId="1326D2EB" w14:textId="2A65FDD4" w:rsidR="0075412D" w:rsidRPr="002658BC" w:rsidRDefault="00B9762C" w:rsidP="00B9762C">
            <w:pPr>
              <w:ind w:left="170"/>
            </w:pPr>
            <w:r w:rsidRPr="00B9762C">
              <w:rPr>
                <w:highlight w:val="yellow"/>
              </w:rPr>
              <w:t>Kvalitet på tilbudt leveranse:</w:t>
            </w:r>
            <w:r>
              <w:t xml:space="preserve"> </w:t>
            </w:r>
            <w:r w:rsidR="0075412D" w:rsidRPr="002658BC">
              <w:t>Leverandørens svar på oppdragsgivers behov (se bilag 1)</w:t>
            </w:r>
          </w:p>
        </w:tc>
        <w:tc>
          <w:tcPr>
            <w:tcW w:w="2039" w:type="dxa"/>
            <w:tcBorders>
              <w:left w:val="double" w:sz="4" w:space="0" w:color="auto"/>
              <w:right w:val="double" w:sz="4" w:space="0" w:color="auto"/>
            </w:tcBorders>
          </w:tcPr>
          <w:p w14:paraId="53763C9A" w14:textId="77777777" w:rsidR="0075412D" w:rsidRPr="0027251A" w:rsidRDefault="0075412D" w:rsidP="00B9762C">
            <w:pPr>
              <w:ind w:left="17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75412D" w:rsidRPr="0027251A" w14:paraId="299CA09B" w14:textId="77777777" w:rsidTr="00B9762C">
        <w:tc>
          <w:tcPr>
            <w:tcW w:w="5811" w:type="dxa"/>
            <w:tcBorders>
              <w:right w:val="double" w:sz="4" w:space="0" w:color="auto"/>
            </w:tcBorders>
          </w:tcPr>
          <w:p w14:paraId="63070FE6" w14:textId="77777777" w:rsidR="0075412D" w:rsidRPr="00CB64C3" w:rsidRDefault="0075412D" w:rsidP="00B9762C">
            <w:pPr>
              <w:ind w:left="170"/>
            </w:pPr>
            <w:r w:rsidRPr="00B9762C">
              <w:rPr>
                <w:highlight w:val="yellow"/>
              </w:rPr>
              <w:t>Pris / totale kostnader</w:t>
            </w:r>
            <w:r w:rsidRPr="00CB64C3">
              <w:t xml:space="preserve"> (se </w:t>
            </w:r>
            <w:r>
              <w:t>bilag</w:t>
            </w:r>
            <w:r w:rsidRPr="00CB64C3">
              <w:t xml:space="preserve"> </w:t>
            </w:r>
            <w:r>
              <w:t>3</w:t>
            </w:r>
            <w:r w:rsidRPr="00CB64C3">
              <w:t>)</w:t>
            </w:r>
          </w:p>
        </w:tc>
        <w:tc>
          <w:tcPr>
            <w:tcW w:w="2039" w:type="dxa"/>
            <w:tcBorders>
              <w:left w:val="double" w:sz="4" w:space="0" w:color="auto"/>
              <w:right w:val="double" w:sz="4" w:space="0" w:color="auto"/>
            </w:tcBorders>
          </w:tcPr>
          <w:p w14:paraId="20F9C8E4" w14:textId="77777777" w:rsidR="0075412D" w:rsidRPr="0027251A" w:rsidRDefault="0075412D" w:rsidP="00B9762C">
            <w:pPr>
              <w:ind w:left="17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75412D" w:rsidRPr="0027251A" w14:paraId="4F14C24B" w14:textId="77777777" w:rsidTr="00B9762C">
        <w:tc>
          <w:tcPr>
            <w:tcW w:w="5811" w:type="dxa"/>
            <w:tcBorders>
              <w:right w:val="double" w:sz="4" w:space="0" w:color="auto"/>
            </w:tcBorders>
          </w:tcPr>
          <w:p w14:paraId="78CA229C" w14:textId="77777777" w:rsidR="0075412D" w:rsidRPr="00CB64C3" w:rsidRDefault="0075412D" w:rsidP="00B9762C">
            <w:pPr>
              <w:ind w:left="170"/>
            </w:pPr>
            <w:r>
              <w:t>Annet (</w:t>
            </w:r>
            <w:r w:rsidRPr="00194F76">
              <w:rPr>
                <w:highlight w:val="yellow"/>
              </w:rPr>
              <w:t>sett inn navn</w:t>
            </w:r>
            <w:r>
              <w:t>)</w:t>
            </w:r>
          </w:p>
        </w:tc>
        <w:tc>
          <w:tcPr>
            <w:tcW w:w="2039" w:type="dxa"/>
            <w:tcBorders>
              <w:left w:val="double" w:sz="4" w:space="0" w:color="auto"/>
              <w:right w:val="double" w:sz="4" w:space="0" w:color="auto"/>
            </w:tcBorders>
          </w:tcPr>
          <w:p w14:paraId="7D9EC5BC" w14:textId="77777777" w:rsidR="0075412D" w:rsidRDefault="0075412D" w:rsidP="00B9762C">
            <w:pPr>
              <w:ind w:left="17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14:paraId="6A6EA0F8" w14:textId="77777777" w:rsidR="0075412D" w:rsidRPr="00194F76" w:rsidRDefault="0075412D" w:rsidP="0075412D">
      <w:pPr>
        <w:rPr>
          <w:sz w:val="16"/>
          <w:szCs w:val="16"/>
        </w:rPr>
      </w:pPr>
      <w:r>
        <w:rPr>
          <w:sz w:val="16"/>
          <w:szCs w:val="16"/>
        </w:rPr>
        <w:t xml:space="preserve">Forklaring tabell: Prioritet 1 er viktigst, 2 er mindre viktig enn prioritet 1 og </w:t>
      </w:r>
      <w:r w:rsidRPr="00194F76">
        <w:rPr>
          <w:sz w:val="16"/>
          <w:szCs w:val="16"/>
        </w:rPr>
        <w:t>3 er minst viktig i sammenlikningen</w:t>
      </w:r>
    </w:p>
    <w:p w14:paraId="31222F40" w14:textId="77777777" w:rsidR="0075412D" w:rsidRPr="00194F76" w:rsidRDefault="0075412D" w:rsidP="0075412D">
      <w:bookmarkStart w:id="38" w:name="_Toc247447770"/>
      <w:bookmarkStart w:id="39" w:name="_Toc248157183"/>
      <w:bookmarkStart w:id="40" w:name="_Toc247447771"/>
      <w:bookmarkStart w:id="41" w:name="_Toc248157184"/>
      <w:bookmarkEnd w:id="38"/>
      <w:bookmarkEnd w:id="39"/>
      <w:bookmarkEnd w:id="40"/>
      <w:bookmarkEnd w:id="41"/>
    </w:p>
    <w:p w14:paraId="077B65F9" w14:textId="49AF8CE5" w:rsidR="0075412D" w:rsidRPr="00194F76" w:rsidRDefault="0075412D" w:rsidP="00B24FD4">
      <w:pPr>
        <w:pStyle w:val="Overskrift3"/>
      </w:pPr>
      <w:r w:rsidRPr="00194F76">
        <w:t>Kontr</w:t>
      </w:r>
      <w:r>
        <w:t>akt</w:t>
      </w:r>
    </w:p>
    <w:p w14:paraId="66707ACF" w14:textId="2403AC05" w:rsidR="00040A76" w:rsidRPr="002029D2" w:rsidRDefault="0075412D" w:rsidP="0075412D">
      <w:r w:rsidRPr="00CB64C3">
        <w:t>Kontrakt</w:t>
      </w:r>
      <w:r>
        <w:t>en vil basere seg på inn</w:t>
      </w:r>
      <w:r w:rsidRPr="00CB64C3">
        <w:t>kjøpsbetingelsene</w:t>
      </w:r>
      <w:r>
        <w:t xml:space="preserve"> i dette dokumentet (Vedlegg A)</w:t>
      </w:r>
      <w:r w:rsidRPr="00CB64C3">
        <w:t>. Ved å lever</w:t>
      </w:r>
      <w:r>
        <w:t>e</w:t>
      </w:r>
      <w:r w:rsidRPr="00CB64C3">
        <w:t xml:space="preserve"> tilbud på denne forespørselen, ansees disse betingelsene som akseptert</w:t>
      </w:r>
    </w:p>
    <w:p w14:paraId="3D4CA632" w14:textId="0B5B378D" w:rsidR="00CF1327" w:rsidRDefault="00CF1327" w:rsidP="00480BB8">
      <w:pPr>
        <w:pStyle w:val="Overskrift3"/>
        <w:numPr>
          <w:ilvl w:val="0"/>
          <w:numId w:val="0"/>
        </w:numPr>
      </w:pPr>
      <w:bookmarkStart w:id="42" w:name="_Toc248157181"/>
    </w:p>
    <w:p w14:paraId="456EE0EF" w14:textId="49B7F9F4" w:rsidR="00AE2F0F" w:rsidRDefault="00AE2F0F" w:rsidP="00AE2F0F"/>
    <w:p w14:paraId="31FCEA45" w14:textId="77777777" w:rsidR="00AE2F0F" w:rsidRPr="00AE2F0F" w:rsidRDefault="00AE2F0F" w:rsidP="00AE2F0F"/>
    <w:bookmarkEnd w:id="42"/>
    <w:p w14:paraId="4090ACE6" w14:textId="7A7A75C5" w:rsidR="00F032D6" w:rsidRDefault="00177C8B" w:rsidP="00B24FD4">
      <w:pPr>
        <w:pStyle w:val="Overskrift3"/>
      </w:pPr>
      <w:r>
        <w:t>Levering av</w:t>
      </w:r>
      <w:r w:rsidR="008A65FD">
        <w:t xml:space="preserve"> tilbudet</w:t>
      </w:r>
    </w:p>
    <w:p w14:paraId="32202280" w14:textId="77777777" w:rsidR="0075412D" w:rsidRPr="0075412D" w:rsidRDefault="0075412D" w:rsidP="0075412D">
      <w:pPr>
        <w:rPr>
          <w:lang w:val="en-US"/>
        </w:rPr>
      </w:pPr>
    </w:p>
    <w:p w14:paraId="1C4E3461" w14:textId="2AE265C6" w:rsidR="00177C8B" w:rsidRDefault="0075412D" w:rsidP="00177C8B">
      <w:r w:rsidRPr="0075412D">
        <w:t xml:space="preserve">Tilbudet skal leveres per e-post til </w:t>
      </w:r>
      <w:r w:rsidR="00177C8B">
        <w:t>kontaktperson oppgitt i</w:t>
      </w:r>
      <w:r w:rsidR="00B24FD4">
        <w:t xml:space="preserve"> punkt 1</w:t>
      </w:r>
      <w:r w:rsidR="00177C8B">
        <w:t xml:space="preserve"> </w:t>
      </w:r>
      <w:r w:rsidR="00B24FD4">
        <w:fldChar w:fldCharType="begin"/>
      </w:r>
      <w:r w:rsidR="00B24FD4">
        <w:instrText xml:space="preserve"> REF _Ref54944784 \h </w:instrText>
      </w:r>
      <w:r w:rsidR="00B24FD4">
        <w:fldChar w:fldCharType="separate"/>
      </w:r>
      <w:r w:rsidR="00B24FD4" w:rsidRPr="00B24FD4">
        <w:t>Om oppdragsgiver</w:t>
      </w:r>
      <w:r w:rsidR="00B24FD4">
        <w:fldChar w:fldCharType="end"/>
      </w:r>
      <w:r w:rsidR="00171FD2">
        <w:t xml:space="preserve"> og kontaktperson.</w:t>
      </w:r>
    </w:p>
    <w:p w14:paraId="188490DE" w14:textId="77777777" w:rsidR="00B24FD4" w:rsidRDefault="00B24FD4" w:rsidP="00177C8B"/>
    <w:p w14:paraId="1C11240B" w14:textId="3BD5EA26" w:rsidR="00654F1B" w:rsidRPr="00654F1B" w:rsidRDefault="00654F1B" w:rsidP="00177C8B">
      <w:r w:rsidRPr="00654F1B">
        <w:t xml:space="preserve">For sent mottatte tilbud </w:t>
      </w:r>
      <w:r w:rsidR="006F419B">
        <w:t>i</w:t>
      </w:r>
      <w:r w:rsidRPr="00654F1B">
        <w:t xml:space="preserve"> henhold til </w:t>
      </w:r>
      <w:r w:rsidR="00BC0911">
        <w:t>tilbudsfristen</w:t>
      </w:r>
      <w:r w:rsidRPr="00654F1B">
        <w:t>, vil bli avvist</w:t>
      </w:r>
      <w:r>
        <w:t>.</w:t>
      </w:r>
    </w:p>
    <w:p w14:paraId="2BE4C918" w14:textId="77777777" w:rsidR="008A65FD" w:rsidRPr="00654F1B" w:rsidRDefault="008A65FD" w:rsidP="008A65FD"/>
    <w:p w14:paraId="1BA2528F" w14:textId="77777777" w:rsidR="008A65FD" w:rsidRPr="0027251A" w:rsidRDefault="008A65FD" w:rsidP="00B24FD4">
      <w:pPr>
        <w:pStyle w:val="Overskrift3"/>
        <w:rPr>
          <w:lang w:val="en-US"/>
        </w:rPr>
      </w:pPr>
      <w:r>
        <w:rPr>
          <w:lang w:val="en-US"/>
        </w:rPr>
        <w:t>Vedståelsesfrist</w:t>
      </w:r>
    </w:p>
    <w:p w14:paraId="0945BA24" w14:textId="5F1D3426" w:rsidR="00F032D6" w:rsidRPr="002029D2" w:rsidRDefault="002029D2" w:rsidP="0062792C">
      <w:r w:rsidRPr="002029D2">
        <w:t>Leverandørens tilbud må være gyldig i</w:t>
      </w:r>
      <w:r w:rsidR="00BC6777" w:rsidRPr="002029D2">
        <w:t xml:space="preserve"> </w:t>
      </w:r>
      <w:sdt>
        <w:sdtPr>
          <w:rPr>
            <w:highlight w:val="yellow"/>
          </w:rPr>
          <w:id w:val="-288360591"/>
          <w:placeholder>
            <w:docPart w:val="E5424A335FE840CAA9AC86B692FF8104"/>
          </w:placeholder>
          <w:text/>
        </w:sdtPr>
        <w:sdtEndPr/>
        <w:sdtContent>
          <w:r w:rsidR="00A40384" w:rsidRPr="00B24FD4">
            <w:rPr>
              <w:highlight w:val="yellow"/>
            </w:rPr>
            <w:t>90</w:t>
          </w:r>
        </w:sdtContent>
      </w:sdt>
      <w:commentRangeStart w:id="43"/>
      <w:commentRangeEnd w:id="43"/>
      <w:r w:rsidR="00AE2F0F">
        <w:rPr>
          <w:rStyle w:val="Merknadsreferanse"/>
        </w:rPr>
        <w:commentReference w:id="43"/>
      </w:r>
      <w:r w:rsidR="00F032D6" w:rsidRPr="002029D2">
        <w:t xml:space="preserve"> </w:t>
      </w:r>
      <w:r>
        <w:t>dager fra tilbudsfristen</w:t>
      </w:r>
      <w:r w:rsidR="006F419B">
        <w:t xml:space="preserve"> eller frem til kontrakt er inngått dersom dette inntreffer tidligere.</w:t>
      </w:r>
      <w:r w:rsidR="00480BB8">
        <w:t xml:space="preserve"> </w:t>
      </w:r>
      <w:r w:rsidR="00480BB8" w:rsidRPr="00480BB8">
        <w:t>En eventuell forlengelse av tilbudets vedståelsesfrist kan bare skje dersom leverandøren godkjenner dette.</w:t>
      </w:r>
    </w:p>
    <w:p w14:paraId="5302AE99" w14:textId="77777777" w:rsidR="00272811" w:rsidRPr="002029D2" w:rsidRDefault="00272811" w:rsidP="0062792C"/>
    <w:p w14:paraId="28F11447" w14:textId="3D1510FD" w:rsidR="00272811" w:rsidRPr="0027251A" w:rsidRDefault="002029D2" w:rsidP="00B24FD4">
      <w:pPr>
        <w:pStyle w:val="Overskrift3"/>
        <w:rPr>
          <w:lang w:val="en-US"/>
        </w:rPr>
      </w:pPr>
      <w:r>
        <w:rPr>
          <w:lang w:val="en-US"/>
        </w:rPr>
        <w:t>Priser</w:t>
      </w:r>
    </w:p>
    <w:p w14:paraId="779C6B52" w14:textId="1BD9BEA6" w:rsidR="00DF5E83" w:rsidRDefault="002029D2" w:rsidP="00DF5E83">
      <w:r w:rsidRPr="00C81CDF">
        <w:t xml:space="preserve">Alle leverandørene må prise tilbudet </w:t>
      </w:r>
      <w:r w:rsidR="00C81CDF" w:rsidRPr="00C81CDF">
        <w:t>i</w:t>
      </w:r>
      <w:r w:rsidRPr="00C81CDF">
        <w:t xml:space="preserve"> henhold til vedlagte prisematrise</w:t>
      </w:r>
      <w:r w:rsidR="00B24FD4">
        <w:t xml:space="preserve"> i</w:t>
      </w:r>
      <w:r w:rsidRPr="00C81CDF">
        <w:t xml:space="preserve"> </w:t>
      </w:r>
      <w:r w:rsidR="00B24FD4">
        <w:fldChar w:fldCharType="begin"/>
      </w:r>
      <w:r w:rsidR="00B24FD4">
        <w:instrText xml:space="preserve"> REF _Ref54955035 \h </w:instrText>
      </w:r>
      <w:r w:rsidR="00B24FD4">
        <w:fldChar w:fldCharType="separate"/>
      </w:r>
      <w:r w:rsidR="00B24FD4" w:rsidRPr="00642FE7">
        <w:t>Bilag 3: Total pris og betalingsbetingelser</w:t>
      </w:r>
      <w:r w:rsidR="00B24FD4">
        <w:fldChar w:fldCharType="end"/>
      </w:r>
      <w:r w:rsidRPr="00C81CDF">
        <w:t xml:space="preserve">. </w:t>
      </w:r>
      <w:r w:rsidRPr="002029D2">
        <w:t>Avvik fra dette</w:t>
      </w:r>
      <w:r w:rsidR="00391A00">
        <w:t xml:space="preserve"> </w:t>
      </w:r>
      <w:r w:rsidRPr="002029D2">
        <w:t>kan føre til avvisning av tilbudet</w:t>
      </w:r>
      <w:r w:rsidR="00BC6777" w:rsidRPr="002029D2">
        <w:t xml:space="preserve">. </w:t>
      </w:r>
      <w:r w:rsidRPr="002029D2">
        <w:t>Forbehold og avvik til oppdragsgivers krav og betingelser</w:t>
      </w:r>
      <w:r>
        <w:t xml:space="preserve">, kan føre til en avvisning av tilbudet. </w:t>
      </w:r>
      <w:r w:rsidRPr="00CC089C">
        <w:t xml:space="preserve">Leverandørene er pålagt </w:t>
      </w:r>
      <w:r w:rsidR="00CC089C" w:rsidRPr="00CC089C">
        <w:t>å prise alle elementer i pris matrisen I henhold til tilbudte løsning. Ethvert avvik fra dette vil væ</w:t>
      </w:r>
      <w:r w:rsidR="00D317C0">
        <w:t>re på leverandør</w:t>
      </w:r>
      <w:r w:rsidR="00A05D8B">
        <w:t>ens egen risiko</w:t>
      </w:r>
      <w:r w:rsidR="00D317C0">
        <w:t>.</w:t>
      </w:r>
      <w:r w:rsidR="00CC089C" w:rsidRPr="00CC089C">
        <w:t xml:space="preserve"> </w:t>
      </w:r>
    </w:p>
    <w:p w14:paraId="4E44F594" w14:textId="77777777" w:rsidR="00A05D8B" w:rsidRDefault="00A05D8B" w:rsidP="00A158F1">
      <w:pPr>
        <w:ind w:left="0"/>
      </w:pPr>
    </w:p>
    <w:p w14:paraId="56871AB3" w14:textId="77777777" w:rsidR="00D317C0" w:rsidRPr="00100D60" w:rsidRDefault="00D317C0" w:rsidP="00DF5E83"/>
    <w:p w14:paraId="16BEDC64" w14:textId="0201569B" w:rsidR="00D317C0" w:rsidRPr="0027251A" w:rsidRDefault="00D317C0" w:rsidP="00B24FD4">
      <w:pPr>
        <w:pStyle w:val="Overskrift3"/>
        <w:rPr>
          <w:lang w:val="en-US"/>
        </w:rPr>
      </w:pPr>
      <w:r>
        <w:rPr>
          <w:lang w:val="en-US"/>
        </w:rPr>
        <w:t>Tilbudets innhold og struktur</w:t>
      </w:r>
    </w:p>
    <w:p w14:paraId="2009A803" w14:textId="77777777" w:rsidR="006F419B" w:rsidRPr="003A68EF" w:rsidRDefault="006F419B" w:rsidP="006F419B">
      <w:pPr>
        <w:spacing w:before="120" w:after="120"/>
      </w:pPr>
      <w:r w:rsidRPr="003A68EF">
        <w:t>Tilbudet bes avgitt med følgende innhold og oppbygging:</w:t>
      </w:r>
    </w:p>
    <w:tbl>
      <w:tblPr>
        <w:tblStyle w:val="Tabellrutenett"/>
        <w:tblW w:w="0" w:type="auto"/>
        <w:tblInd w:w="108" w:type="dxa"/>
        <w:tblLook w:val="01E0" w:firstRow="1" w:lastRow="1" w:firstColumn="1" w:lastColumn="1" w:noHBand="0" w:noVBand="0"/>
      </w:tblPr>
      <w:tblGrid>
        <w:gridCol w:w="842"/>
        <w:gridCol w:w="8111"/>
      </w:tblGrid>
      <w:tr w:rsidR="006F419B" w:rsidRPr="00DD44A7" w14:paraId="6DACC924" w14:textId="77777777" w:rsidTr="00124A4C">
        <w:trPr>
          <w:tblHeader/>
        </w:trPr>
        <w:tc>
          <w:tcPr>
            <w:tcW w:w="842" w:type="dxa"/>
            <w:shd w:val="clear" w:color="auto" w:fill="E6E6E6"/>
          </w:tcPr>
          <w:p w14:paraId="2D7F2D98" w14:textId="77777777" w:rsidR="006F419B" w:rsidRPr="00201E89" w:rsidRDefault="006F419B" w:rsidP="006F419B">
            <w:pPr>
              <w:spacing w:before="40" w:after="40"/>
              <w:rPr>
                <w:b/>
              </w:rPr>
            </w:pPr>
            <w:r w:rsidRPr="00201E89">
              <w:br w:type="page"/>
            </w:r>
            <w:r w:rsidRPr="00201E89">
              <w:rPr>
                <w:b/>
              </w:rPr>
              <w:t>Nr</w:t>
            </w:r>
          </w:p>
        </w:tc>
        <w:tc>
          <w:tcPr>
            <w:tcW w:w="8111" w:type="dxa"/>
            <w:shd w:val="clear" w:color="auto" w:fill="E6E6E6"/>
          </w:tcPr>
          <w:p w14:paraId="0304E408" w14:textId="77777777" w:rsidR="006F419B" w:rsidRPr="00201E89" w:rsidRDefault="006F419B" w:rsidP="006F419B">
            <w:pPr>
              <w:spacing w:before="40" w:after="40"/>
              <w:rPr>
                <w:b/>
              </w:rPr>
            </w:pPr>
            <w:r w:rsidRPr="00201E89">
              <w:rPr>
                <w:b/>
              </w:rPr>
              <w:t>Innhold</w:t>
            </w:r>
          </w:p>
        </w:tc>
      </w:tr>
      <w:tr w:rsidR="006F419B" w:rsidRPr="00687715" w14:paraId="720CA977" w14:textId="77777777" w:rsidTr="00124A4C">
        <w:tc>
          <w:tcPr>
            <w:tcW w:w="842" w:type="dxa"/>
          </w:tcPr>
          <w:p w14:paraId="18AD59CD" w14:textId="77777777" w:rsidR="006F419B" w:rsidRPr="00201E89" w:rsidRDefault="006F419B" w:rsidP="006F419B">
            <w:pPr>
              <w:spacing w:before="60" w:after="40"/>
            </w:pPr>
            <w:r w:rsidRPr="00201E89">
              <w:t>1</w:t>
            </w:r>
          </w:p>
        </w:tc>
        <w:tc>
          <w:tcPr>
            <w:tcW w:w="8111" w:type="dxa"/>
          </w:tcPr>
          <w:p w14:paraId="4D5AD148" w14:textId="77777777" w:rsidR="006F419B" w:rsidRDefault="006F419B" w:rsidP="006F419B">
            <w:pPr>
              <w:spacing w:before="60"/>
            </w:pPr>
            <w:r>
              <w:t>Tilbuds</w:t>
            </w:r>
            <w:r w:rsidRPr="00201E89">
              <w:t>brev</w:t>
            </w:r>
            <w:r>
              <w:t>.</w:t>
            </w:r>
          </w:p>
          <w:p w14:paraId="301B9FC2" w14:textId="29CA8DDE" w:rsidR="006F419B" w:rsidRDefault="006F419B" w:rsidP="006F419B">
            <w:pPr>
              <w:spacing w:before="120"/>
            </w:pPr>
            <w:r>
              <w:t xml:space="preserve">Brevet skal </w:t>
            </w:r>
            <w:r w:rsidR="00AE2F0F">
              <w:t>for øvrig</w:t>
            </w:r>
            <w:r>
              <w:t xml:space="preserve"> inneholde:</w:t>
            </w:r>
          </w:p>
          <w:p w14:paraId="2ECC9ED5" w14:textId="77777777" w:rsidR="006F419B" w:rsidRDefault="006F419B" w:rsidP="006F419B">
            <w:pPr>
              <w:spacing w:before="40"/>
              <w:ind w:left="851"/>
            </w:pPr>
            <w:r>
              <w:t>- fullt juridisk navn til tilbyder og organisasjonsnummer</w:t>
            </w:r>
          </w:p>
          <w:p w14:paraId="7AF6248C" w14:textId="77777777" w:rsidR="006F419B" w:rsidRDefault="006F419B" w:rsidP="006F419B">
            <w:pPr>
              <w:spacing w:before="40"/>
              <w:ind w:left="851"/>
            </w:pPr>
            <w:r>
              <w:t>- tilbyders post- og besøksadresse</w:t>
            </w:r>
          </w:p>
          <w:p w14:paraId="2862D185" w14:textId="7D8F5987" w:rsidR="006F419B" w:rsidRPr="00201E89" w:rsidRDefault="006F419B" w:rsidP="00BC0911">
            <w:pPr>
              <w:spacing w:before="40"/>
              <w:ind w:left="851"/>
            </w:pPr>
            <w:r>
              <w:t xml:space="preserve">- kontaktperson med </w:t>
            </w:r>
            <w:r w:rsidR="00BC0911">
              <w:t>telefonnummer og e-post adresse</w:t>
            </w:r>
          </w:p>
        </w:tc>
      </w:tr>
      <w:tr w:rsidR="006F419B" w:rsidRPr="00687715" w14:paraId="2B70E591" w14:textId="77777777" w:rsidTr="00124A4C">
        <w:tc>
          <w:tcPr>
            <w:tcW w:w="842" w:type="dxa"/>
          </w:tcPr>
          <w:p w14:paraId="6ACE2560" w14:textId="77777777" w:rsidR="006F419B" w:rsidRPr="00201E89" w:rsidRDefault="006F419B" w:rsidP="006F419B">
            <w:pPr>
              <w:spacing w:before="60"/>
            </w:pPr>
            <w:r>
              <w:t>2</w:t>
            </w:r>
          </w:p>
        </w:tc>
        <w:tc>
          <w:tcPr>
            <w:tcW w:w="8111" w:type="dxa"/>
          </w:tcPr>
          <w:p w14:paraId="10D10FE6" w14:textId="3B37D962" w:rsidR="00BC6F0C" w:rsidRDefault="00BC6F0C" w:rsidP="0075412D">
            <w:pPr>
              <w:pStyle w:val="Brdtekst"/>
              <w:numPr>
                <w:ilvl w:val="0"/>
                <w:numId w:val="22"/>
              </w:numPr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sz w:val="20"/>
              </w:rPr>
              <w:t xml:space="preserve">Leverandørens svar på </w:t>
            </w:r>
            <w:commentRangeStart w:id="44"/>
            <w:r>
              <w:rPr>
                <w:rFonts w:ascii="Verdana" w:hAnsi="Verdana" w:cs="Arial"/>
                <w:sz w:val="20"/>
              </w:rPr>
              <w:t>kvalifikasjonskrav</w:t>
            </w:r>
            <w:commentRangeEnd w:id="44"/>
            <w:r>
              <w:rPr>
                <w:rStyle w:val="Merknadsreferanse"/>
                <w:rFonts w:ascii="Verdana" w:hAnsi="Verdana"/>
              </w:rPr>
              <w:commentReference w:id="44"/>
            </w:r>
            <w:r>
              <w:rPr>
                <w:rFonts w:ascii="Verdana" w:hAnsi="Verdana" w:cs="Arial"/>
                <w:sz w:val="20"/>
              </w:rPr>
              <w:t>.</w:t>
            </w:r>
          </w:p>
          <w:p w14:paraId="20D80911" w14:textId="1844572D" w:rsidR="0075412D" w:rsidRPr="00BC6F0C" w:rsidRDefault="0075412D" w:rsidP="0075412D">
            <w:pPr>
              <w:pStyle w:val="Brdtekst"/>
              <w:numPr>
                <w:ilvl w:val="0"/>
                <w:numId w:val="22"/>
              </w:numPr>
              <w:rPr>
                <w:rFonts w:ascii="Verdana" w:hAnsi="Verdana" w:cs="Arial"/>
                <w:sz w:val="20"/>
              </w:rPr>
            </w:pPr>
            <w:r w:rsidRPr="00BC6F0C">
              <w:rPr>
                <w:rFonts w:ascii="Verdana" w:hAnsi="Verdana" w:cs="Arial"/>
                <w:sz w:val="20"/>
              </w:rPr>
              <w:t>Leverandørens løsningsspesifikasjon. Leverandørens svar på oppdragsgivers kravspesifikasjon med etterspurt dokumentasjon</w:t>
            </w:r>
          </w:p>
          <w:p w14:paraId="1AE08747" w14:textId="02547822" w:rsidR="0075412D" w:rsidRPr="00BC6F0C" w:rsidRDefault="0075412D" w:rsidP="0075412D">
            <w:pPr>
              <w:pStyle w:val="Brdtekst"/>
              <w:numPr>
                <w:ilvl w:val="0"/>
                <w:numId w:val="22"/>
              </w:numPr>
              <w:rPr>
                <w:rFonts w:ascii="Verdana" w:hAnsi="Verdana" w:cs="Arial"/>
                <w:sz w:val="20"/>
              </w:rPr>
            </w:pPr>
            <w:r w:rsidRPr="00BC6F0C">
              <w:rPr>
                <w:rFonts w:ascii="Verdana" w:hAnsi="Verdana" w:cs="Arial"/>
                <w:sz w:val="20"/>
              </w:rPr>
              <w:t>Utfylt prisbilag</w:t>
            </w:r>
          </w:p>
          <w:p w14:paraId="7D91683F" w14:textId="547435E0" w:rsidR="0075412D" w:rsidRPr="00BC6F0C" w:rsidRDefault="0075412D" w:rsidP="0075412D">
            <w:pPr>
              <w:pStyle w:val="Brdtekst"/>
              <w:numPr>
                <w:ilvl w:val="0"/>
                <w:numId w:val="22"/>
              </w:numPr>
              <w:rPr>
                <w:rFonts w:ascii="Verdana" w:hAnsi="Verdana" w:cs="Arial"/>
                <w:sz w:val="20"/>
              </w:rPr>
            </w:pPr>
            <w:commentRangeStart w:id="45"/>
            <w:r w:rsidRPr="00BC6F0C">
              <w:rPr>
                <w:rFonts w:ascii="Verdana" w:hAnsi="Verdana" w:cs="Arial"/>
                <w:sz w:val="20"/>
              </w:rPr>
              <w:t>Eventuelle</w:t>
            </w:r>
            <w:commentRangeEnd w:id="45"/>
            <w:r w:rsidR="00BC6F0C" w:rsidRPr="00BC6F0C">
              <w:rPr>
                <w:rStyle w:val="Merknadsreferanse"/>
                <w:rFonts w:ascii="Verdana" w:hAnsi="Verdana"/>
                <w:sz w:val="20"/>
                <w:szCs w:val="20"/>
              </w:rPr>
              <w:commentReference w:id="45"/>
            </w:r>
            <w:r w:rsidRPr="00BC6F0C">
              <w:rPr>
                <w:rFonts w:ascii="Verdana" w:hAnsi="Verdana" w:cs="Arial"/>
                <w:sz w:val="20"/>
              </w:rPr>
              <w:t xml:space="preserve"> opplysninger i forbindelse med vurdering av livssykluskostnader</w:t>
            </w:r>
            <w:r w:rsidR="00BC6F0C" w:rsidRPr="00BC6F0C">
              <w:rPr>
                <w:rFonts w:ascii="Verdana" w:hAnsi="Verdana" w:cs="Arial"/>
                <w:sz w:val="20"/>
              </w:rPr>
              <w:t>.</w:t>
            </w:r>
          </w:p>
          <w:p w14:paraId="1A4E4787" w14:textId="77777777" w:rsidR="0075412D" w:rsidRPr="00BC6F0C" w:rsidRDefault="0075412D" w:rsidP="0075412D">
            <w:pPr>
              <w:pStyle w:val="Brdtekst"/>
              <w:numPr>
                <w:ilvl w:val="0"/>
                <w:numId w:val="22"/>
              </w:numPr>
              <w:rPr>
                <w:rFonts w:ascii="Verdana" w:hAnsi="Verdana" w:cs="Arial"/>
                <w:sz w:val="20"/>
              </w:rPr>
            </w:pPr>
            <w:commentRangeStart w:id="46"/>
            <w:r w:rsidRPr="00BC6F0C">
              <w:rPr>
                <w:rFonts w:ascii="Verdana" w:hAnsi="Verdana" w:cs="Arial"/>
                <w:sz w:val="20"/>
              </w:rPr>
              <w:t>Eventuell</w:t>
            </w:r>
            <w:commentRangeEnd w:id="46"/>
            <w:r w:rsidR="00BC6F0C" w:rsidRPr="00BC6F0C">
              <w:rPr>
                <w:rStyle w:val="Merknadsreferanse"/>
                <w:rFonts w:ascii="Verdana" w:hAnsi="Verdana"/>
                <w:sz w:val="20"/>
                <w:szCs w:val="20"/>
              </w:rPr>
              <w:commentReference w:id="46"/>
            </w:r>
            <w:r w:rsidRPr="00BC6F0C">
              <w:rPr>
                <w:rFonts w:ascii="Verdana" w:hAnsi="Verdana" w:cs="Arial"/>
                <w:sz w:val="20"/>
              </w:rPr>
              <w:t xml:space="preserve"> annen dokumentasjon du har etterspurt i forbindelse med tildelingskriteriene.</w:t>
            </w:r>
          </w:p>
          <w:p w14:paraId="0A5FDA81" w14:textId="77777777" w:rsidR="0075412D" w:rsidRDefault="0075412D" w:rsidP="0075412D">
            <w:pPr>
              <w:pStyle w:val="Brdtekst"/>
              <w:ind w:left="720"/>
              <w:rPr>
                <w:rFonts w:ascii="Arial" w:hAnsi="Arial" w:cs="Arial"/>
                <w:sz w:val="24"/>
                <w:szCs w:val="24"/>
              </w:rPr>
            </w:pPr>
          </w:p>
          <w:p w14:paraId="017CCA7E" w14:textId="36E8ECFA" w:rsidR="006F419B" w:rsidRPr="005F5162" w:rsidRDefault="006F419B" w:rsidP="006F419B">
            <w:pPr>
              <w:spacing w:before="60"/>
            </w:pPr>
          </w:p>
        </w:tc>
      </w:tr>
    </w:tbl>
    <w:p w14:paraId="2084491B" w14:textId="77777777" w:rsidR="006F419B" w:rsidRDefault="006F419B" w:rsidP="00124A4C">
      <w:pPr>
        <w:ind w:left="0"/>
      </w:pPr>
    </w:p>
    <w:p w14:paraId="3593449C" w14:textId="5066923F" w:rsidR="002E09AC" w:rsidRDefault="002E09AC" w:rsidP="0062792C"/>
    <w:p w14:paraId="0A054CDD" w14:textId="13855BB9" w:rsidR="002E09AC" w:rsidRDefault="002E09AC" w:rsidP="0062792C"/>
    <w:p w14:paraId="7E1C7EFA" w14:textId="2640348F" w:rsidR="00937144" w:rsidRDefault="00937144" w:rsidP="0062792C"/>
    <w:p w14:paraId="082D0F9E" w14:textId="00AD1A4F" w:rsidR="00937144" w:rsidRDefault="00937144" w:rsidP="0062792C"/>
    <w:p w14:paraId="0BD701DF" w14:textId="77DB5C12" w:rsidR="00937144" w:rsidRDefault="00937144" w:rsidP="0062792C"/>
    <w:p w14:paraId="356828A2" w14:textId="19740A1F" w:rsidR="00937144" w:rsidRDefault="00937144" w:rsidP="0062792C"/>
    <w:p w14:paraId="13B4F678" w14:textId="6662EDBB" w:rsidR="00937144" w:rsidRDefault="00937144" w:rsidP="0062792C"/>
    <w:p w14:paraId="7C4719F6" w14:textId="3E2E712A" w:rsidR="00937144" w:rsidRDefault="00937144" w:rsidP="0062792C"/>
    <w:p w14:paraId="16B82CB4" w14:textId="77777777" w:rsidR="00937144" w:rsidRDefault="00937144" w:rsidP="0062792C"/>
    <w:p w14:paraId="2E994CF2" w14:textId="6741DC5B" w:rsidR="00F032D6" w:rsidRPr="00CB64C3" w:rsidRDefault="00CB64C3" w:rsidP="0062792C">
      <w:r w:rsidRPr="00CB64C3">
        <w:t xml:space="preserve">. </w:t>
      </w:r>
    </w:p>
    <w:p w14:paraId="4D10CBEB" w14:textId="77777777" w:rsidR="00CF589F" w:rsidRPr="00CB64C3" w:rsidRDefault="00CF589F" w:rsidP="0062792C"/>
    <w:p w14:paraId="25136711" w14:textId="101C5281" w:rsidR="00F032D6" w:rsidRPr="0027251A" w:rsidRDefault="00CB64C3" w:rsidP="00B24FD4">
      <w:pPr>
        <w:pStyle w:val="Overskrift2"/>
        <w:rPr>
          <w:lang w:val="en-US"/>
        </w:rPr>
      </w:pPr>
      <w:r w:rsidRPr="00B24FD4">
        <w:t>Bilag</w:t>
      </w:r>
    </w:p>
    <w:p w14:paraId="7465C326" w14:textId="77777777" w:rsidR="00D163FB" w:rsidRPr="0027251A" w:rsidRDefault="00D163FB" w:rsidP="00D163FB">
      <w:pPr>
        <w:rPr>
          <w:lang w:val="en-US"/>
        </w:rPr>
      </w:pPr>
    </w:p>
    <w:p w14:paraId="7EFC900C" w14:textId="0D6CEC74" w:rsidR="002D7CDF" w:rsidRPr="007937AA" w:rsidRDefault="00CB64C3" w:rsidP="0062792C">
      <w:r w:rsidRPr="00AC41DF">
        <w:t>Bilag</w:t>
      </w:r>
      <w:r w:rsidR="00F032D6" w:rsidRPr="00AC41DF">
        <w:t xml:space="preserve"> 1</w:t>
      </w:r>
      <w:r w:rsidR="00124A4C" w:rsidRPr="00AC41DF">
        <w:t>_2</w:t>
      </w:r>
      <w:r w:rsidR="00F032D6" w:rsidRPr="00AC41DF">
        <w:t xml:space="preserve">: </w:t>
      </w:r>
      <w:r w:rsidRPr="00AC41DF">
        <w:t>Oppdragsgivers kravspesifikasjon</w:t>
      </w:r>
      <w:r w:rsidR="00AC41DF">
        <w:t>_</w:t>
      </w:r>
      <w:r w:rsidR="007937AA" w:rsidRPr="007937AA">
        <w:t>leverandørens løsningsbeskrivelse</w:t>
      </w:r>
    </w:p>
    <w:p w14:paraId="3B9E5B1D" w14:textId="26B7C362" w:rsidR="002D7CDF" w:rsidRPr="00A158F1" w:rsidRDefault="00CB64C3" w:rsidP="0062792C">
      <w:r w:rsidRPr="00A158F1">
        <w:t>Bilag</w:t>
      </w:r>
      <w:r w:rsidR="008F2B63" w:rsidRPr="00A158F1">
        <w:t xml:space="preserve"> 3: </w:t>
      </w:r>
      <w:r w:rsidRPr="00A158F1">
        <w:t>Priser og betalingsbetingelser</w:t>
      </w:r>
    </w:p>
    <w:p w14:paraId="087DB23D" w14:textId="32661A1E" w:rsidR="00F60F50" w:rsidRPr="00A158F1" w:rsidRDefault="00F60F50" w:rsidP="0062792C">
      <w:pPr>
        <w:sectPr w:rsidR="00F60F50" w:rsidRPr="00A158F1" w:rsidSect="00C4022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840" w:code="9"/>
          <w:pgMar w:top="2155" w:right="1418" w:bottom="1418" w:left="1418" w:header="709" w:footer="709" w:gutter="0"/>
          <w:cols w:space="708"/>
          <w:titlePg/>
          <w:docGrid w:linePitch="326"/>
        </w:sectPr>
      </w:pPr>
    </w:p>
    <w:p w14:paraId="592B8A67" w14:textId="55B56F11" w:rsidR="002D7CDF" w:rsidRPr="00560EC8" w:rsidRDefault="00CB64C3" w:rsidP="00A158F1">
      <w:pPr>
        <w:pStyle w:val="Overskrift2"/>
        <w:numPr>
          <w:ilvl w:val="0"/>
          <w:numId w:val="0"/>
        </w:numPr>
        <w:ind w:left="360" w:hanging="360"/>
      </w:pPr>
      <w:bookmarkStart w:id="47" w:name="_Toc231871835"/>
      <w:bookmarkStart w:id="48" w:name="_Ref54944996"/>
      <w:bookmarkStart w:id="49" w:name="_Ref54945004"/>
      <w:r>
        <w:lastRenderedPageBreak/>
        <w:t>Bilag</w:t>
      </w:r>
      <w:r w:rsidR="00CF0294" w:rsidRPr="00560EC8">
        <w:t xml:space="preserve"> 1</w:t>
      </w:r>
      <w:r w:rsidR="007937AA">
        <w:t>_2</w:t>
      </w:r>
      <w:r w:rsidR="00CF0294" w:rsidRPr="00560EC8">
        <w:t>:</w:t>
      </w:r>
      <w:r w:rsidR="002D7CDF" w:rsidRPr="00560EC8">
        <w:t xml:space="preserve"> </w:t>
      </w:r>
      <w:bookmarkEnd w:id="47"/>
      <w:r>
        <w:t>Oppdragsgivers kravspesifikasjon</w:t>
      </w:r>
      <w:r w:rsidR="007937AA">
        <w:t>- leverandørens løsningsbeskrivelse.</w:t>
      </w:r>
      <w:bookmarkEnd w:id="48"/>
      <w:bookmarkEnd w:id="49"/>
    </w:p>
    <w:p w14:paraId="76696CC1" w14:textId="77777777" w:rsidR="005024B1" w:rsidRPr="007937AA" w:rsidRDefault="005024B1" w:rsidP="00985758">
      <w:pPr>
        <w:ind w:left="0"/>
      </w:pPr>
    </w:p>
    <w:p w14:paraId="457E1210" w14:textId="4C7A2BDA" w:rsidR="002D7CDF" w:rsidRPr="00F63B23" w:rsidRDefault="00CB64C3" w:rsidP="00985758">
      <w:pPr>
        <w:ind w:left="0"/>
        <w:rPr>
          <w:rFonts w:ascii="Arial" w:hAnsi="Arial" w:cs="Arial"/>
          <w:b/>
          <w:sz w:val="28"/>
        </w:rPr>
      </w:pPr>
      <w:r w:rsidRPr="00F63B23">
        <w:rPr>
          <w:rFonts w:ascii="Arial" w:hAnsi="Arial" w:cs="Arial"/>
          <w:b/>
          <w:sz w:val="28"/>
        </w:rPr>
        <w:t>Informasjon til leverandørene</w:t>
      </w:r>
    </w:p>
    <w:p w14:paraId="1087C3A9" w14:textId="77777777" w:rsidR="002D7CDF" w:rsidRPr="00F63B23" w:rsidRDefault="002D7CDF" w:rsidP="00985758">
      <w:pPr>
        <w:ind w:left="0"/>
      </w:pPr>
    </w:p>
    <w:p w14:paraId="33BE80D4" w14:textId="49C319C3" w:rsidR="00CB64C3" w:rsidRPr="00CB64C3" w:rsidRDefault="00CB64C3" w:rsidP="00CB64C3">
      <w:pPr>
        <w:ind w:left="0"/>
      </w:pPr>
      <w:r w:rsidRPr="00CB64C3">
        <w:t xml:space="preserve">Kravene i kravtabellen danner grunnlaget for Leverandørens beskrivelse i sitt </w:t>
      </w:r>
      <w:r w:rsidR="00C55B49">
        <w:t>løsningsforslag, jf. bilag 1_</w:t>
      </w:r>
      <w:r w:rsidRPr="00CB64C3">
        <w:t>2. Leverandør må gi en utfyllende beskrivelse på alle krav slik at man har en felles forståelse av hva som leveres.</w:t>
      </w:r>
    </w:p>
    <w:p w14:paraId="7A02C25E" w14:textId="77777777" w:rsidR="00CB64C3" w:rsidRDefault="00CB64C3" w:rsidP="00CB64C3">
      <w:pPr>
        <w:ind w:left="0"/>
      </w:pPr>
    </w:p>
    <w:p w14:paraId="2E610561" w14:textId="12F91E0E" w:rsidR="00CB64C3" w:rsidRPr="00CB64C3" w:rsidRDefault="00CB64C3" w:rsidP="00CB64C3">
      <w:pPr>
        <w:ind w:left="0"/>
      </w:pPr>
      <w:r w:rsidRPr="00CB64C3">
        <w:t>De ulike kravene har ulik prioritet.</w:t>
      </w:r>
    </w:p>
    <w:p w14:paraId="4ABDD2FF" w14:textId="38AAAC1C" w:rsidR="00CB64C3" w:rsidRPr="00CB64C3" w:rsidRDefault="006C5979" w:rsidP="002E09AC">
      <w:pPr>
        <w:ind w:left="2120" w:hanging="2120"/>
      </w:pPr>
      <w:r>
        <w:rPr>
          <w:b/>
        </w:rPr>
        <w:t>Krav</w:t>
      </w:r>
      <w:r w:rsidR="00CB64C3" w:rsidRPr="002E09AC">
        <w:rPr>
          <w:b/>
        </w:rPr>
        <w:t xml:space="preserve"> A =</w:t>
      </w:r>
      <w:r w:rsidR="00CB64C3" w:rsidRPr="00CB64C3">
        <w:t xml:space="preserve"> </w:t>
      </w:r>
      <w:r w:rsidR="00CB64C3" w:rsidRPr="00CB64C3">
        <w:tab/>
        <w:t>Absolutte krav som må tilfredsstilles. Tilbud som ikke tilfredsstiller al</w:t>
      </w:r>
      <w:r w:rsidR="002B55D8">
        <w:t xml:space="preserve">le absolutte krav vil bli </w:t>
      </w:r>
      <w:r w:rsidR="00CB64C3" w:rsidRPr="00CB64C3">
        <w:t xml:space="preserve">avvist.  </w:t>
      </w:r>
    </w:p>
    <w:p w14:paraId="144A9309" w14:textId="689F0692" w:rsidR="00CB64C3" w:rsidRPr="00CB64C3" w:rsidRDefault="006C5979" w:rsidP="002E09AC">
      <w:pPr>
        <w:ind w:left="2120" w:hanging="2120"/>
      </w:pPr>
      <w:r>
        <w:rPr>
          <w:b/>
        </w:rPr>
        <w:t>Krav</w:t>
      </w:r>
      <w:r w:rsidR="00CB64C3" w:rsidRPr="002E09AC">
        <w:rPr>
          <w:b/>
        </w:rPr>
        <w:t xml:space="preserve"> B =</w:t>
      </w:r>
      <w:r w:rsidR="00CB64C3" w:rsidRPr="00CB64C3">
        <w:t xml:space="preserve"> </w:t>
      </w:r>
      <w:r w:rsidR="00CB64C3" w:rsidRPr="00CB64C3">
        <w:tab/>
        <w:t xml:space="preserve">Viktige krav som bør tilfredsstilles, men det er ikke et absolutt krav. Svar vil </w:t>
      </w:r>
      <w:r w:rsidR="00CB64C3">
        <w:t>ha stor b</w:t>
      </w:r>
      <w:r w:rsidR="00CB64C3" w:rsidRPr="00CB64C3">
        <w:t xml:space="preserve">etydning for evaluering av tilbudet. </w:t>
      </w:r>
      <w:commentRangeStart w:id="50"/>
      <w:r w:rsidR="00CB64C3" w:rsidRPr="00CB64C3">
        <w:t>Kravet tillegges høyere vekt enn C-krav.</w:t>
      </w:r>
      <w:commentRangeEnd w:id="50"/>
      <w:r w:rsidR="00AC41DF">
        <w:rPr>
          <w:rStyle w:val="Merknadsreferanse"/>
        </w:rPr>
        <w:commentReference w:id="50"/>
      </w:r>
    </w:p>
    <w:p w14:paraId="0BF77DA4" w14:textId="29AA7512" w:rsidR="00CB64C3" w:rsidRPr="00CB64C3" w:rsidRDefault="006C5979" w:rsidP="002E09AC">
      <w:pPr>
        <w:ind w:left="2120" w:hanging="2120"/>
      </w:pPr>
      <w:r>
        <w:rPr>
          <w:b/>
        </w:rPr>
        <w:t>Krav</w:t>
      </w:r>
      <w:r w:rsidR="00CB64C3" w:rsidRPr="002E09AC">
        <w:rPr>
          <w:b/>
        </w:rPr>
        <w:t xml:space="preserve"> </w:t>
      </w:r>
      <w:commentRangeStart w:id="51"/>
      <w:r w:rsidR="00CB64C3" w:rsidRPr="002E09AC">
        <w:rPr>
          <w:b/>
        </w:rPr>
        <w:t>C</w:t>
      </w:r>
      <w:commentRangeEnd w:id="51"/>
      <w:r w:rsidR="00AC41DF">
        <w:rPr>
          <w:rStyle w:val="Merknadsreferanse"/>
        </w:rPr>
        <w:commentReference w:id="51"/>
      </w:r>
      <w:r w:rsidR="00CB64C3" w:rsidRPr="002E09AC">
        <w:rPr>
          <w:b/>
        </w:rPr>
        <w:t xml:space="preserve"> =</w:t>
      </w:r>
      <w:r w:rsidR="00CB64C3" w:rsidRPr="00CB64C3">
        <w:t xml:space="preserve"> </w:t>
      </w:r>
      <w:r w:rsidR="00CB64C3" w:rsidRPr="00CB64C3">
        <w:tab/>
        <w:t>Betingede krav som bør tilfredsstilles, men det er ikke et absolutt krav. Svar vil ha betydning for evaluering av tilbudet. Kravet tillegges lavere vekt enn B-krav.</w:t>
      </w:r>
    </w:p>
    <w:p w14:paraId="59A9E97D" w14:textId="77777777" w:rsidR="00CB64C3" w:rsidRDefault="00CB64C3" w:rsidP="00CB64C3">
      <w:pPr>
        <w:ind w:left="0"/>
      </w:pPr>
    </w:p>
    <w:p w14:paraId="309BA6FD" w14:textId="7A0A249B" w:rsidR="00CB64C3" w:rsidRPr="00CB64C3" w:rsidRDefault="00CB64C3" w:rsidP="00CB64C3">
      <w:pPr>
        <w:ind w:left="0"/>
      </w:pPr>
      <w:r w:rsidRPr="00CB64C3">
        <w:t xml:space="preserve">Ved utfylling av tabellen skal Leverandøren sette kryss (X) i kolonne for ja, delvis eller nei under ”Leverandørens oppfyllelse”. Henvisning til relevant dokumentasjon og evt. ytterligere kommentarer skal gjøres i </w:t>
      </w:r>
      <w:r w:rsidR="00642FE7" w:rsidRPr="00CB64C3">
        <w:t>kolonnen” Kommentar</w:t>
      </w:r>
      <w:r w:rsidRPr="00CB64C3">
        <w:t xml:space="preserve">”. Det vises til at Leverandøren plikter å dokumentere at han oppfyller de krav som er satt. Evt. manglende dokumentasjon vil medføre at kravet anses som ikke oppfylt. </w:t>
      </w:r>
    </w:p>
    <w:p w14:paraId="41E40D30" w14:textId="77777777" w:rsidR="002D7CDF" w:rsidRPr="00CB64C3" w:rsidRDefault="002D7CDF" w:rsidP="00985758">
      <w:pPr>
        <w:ind w:left="0"/>
      </w:pPr>
    </w:p>
    <w:p w14:paraId="3558841B" w14:textId="77777777" w:rsidR="003F755C" w:rsidRPr="00100D60" w:rsidRDefault="003F755C" w:rsidP="00985758">
      <w:pPr>
        <w:ind w:left="0"/>
      </w:pPr>
    </w:p>
    <w:p w14:paraId="1FD0DE25" w14:textId="77777777" w:rsidR="002D7CDF" w:rsidRPr="00100D60" w:rsidRDefault="002D7CDF" w:rsidP="00985758">
      <w:pPr>
        <w:ind w:left="0"/>
      </w:pPr>
    </w:p>
    <w:p w14:paraId="2AE6FF38" w14:textId="77777777" w:rsidR="00FE41A5" w:rsidRPr="00100D60" w:rsidRDefault="00FE41A5">
      <w:pPr>
        <w:spacing w:after="0"/>
        <w:ind w:left="0"/>
      </w:pPr>
      <w:r w:rsidRPr="00100D60">
        <w:br w:type="page"/>
      </w:r>
    </w:p>
    <w:p w14:paraId="7AD9CFA5" w14:textId="3D01CE01" w:rsidR="002D7CDF" w:rsidRPr="003415F3" w:rsidRDefault="002D7CDF" w:rsidP="00985758">
      <w:pPr>
        <w:ind w:left="0"/>
        <w:rPr>
          <w:rFonts w:ascii="Times New Roman" w:hAnsi="Times New Roman"/>
          <w:b/>
          <w:sz w:val="24"/>
        </w:rPr>
      </w:pPr>
      <w:r w:rsidRPr="003415F3">
        <w:rPr>
          <w:rFonts w:ascii="Times New Roman" w:hAnsi="Times New Roman"/>
          <w:b/>
          <w:sz w:val="24"/>
        </w:rPr>
        <w:lastRenderedPageBreak/>
        <w:t>1</w:t>
      </w:r>
      <w:r w:rsidR="006C5979" w:rsidRPr="003415F3">
        <w:rPr>
          <w:rFonts w:ascii="Times New Roman" w:hAnsi="Times New Roman"/>
          <w:b/>
          <w:sz w:val="24"/>
        </w:rPr>
        <w:t>_2</w:t>
      </w:r>
      <w:r w:rsidRPr="003415F3">
        <w:rPr>
          <w:rFonts w:ascii="Times New Roman" w:hAnsi="Times New Roman"/>
          <w:b/>
          <w:sz w:val="24"/>
        </w:rPr>
        <w:t xml:space="preserve">. </w:t>
      </w:r>
      <w:commentRangeStart w:id="52"/>
      <w:r w:rsidR="003415F3" w:rsidRPr="003415F3">
        <w:rPr>
          <w:rFonts w:ascii="Times New Roman" w:hAnsi="Times New Roman"/>
          <w:b/>
          <w:sz w:val="24"/>
        </w:rPr>
        <w:t xml:space="preserve">Oppdragsgivers </w:t>
      </w:r>
      <w:r w:rsidR="003415F3">
        <w:rPr>
          <w:rFonts w:ascii="Times New Roman" w:hAnsi="Times New Roman"/>
          <w:b/>
          <w:sz w:val="24"/>
        </w:rPr>
        <w:t xml:space="preserve">kravspesifikasjon </w:t>
      </w:r>
      <w:commentRangeEnd w:id="52"/>
      <w:r w:rsidR="00F92988">
        <w:rPr>
          <w:rStyle w:val="Merknadsreferanse"/>
        </w:rPr>
        <w:commentReference w:id="52"/>
      </w:r>
      <w:r w:rsidR="007937AA" w:rsidRPr="003415F3">
        <w:rPr>
          <w:rFonts w:ascii="Times New Roman" w:hAnsi="Times New Roman"/>
          <w:b/>
          <w:sz w:val="24"/>
        </w:rPr>
        <w:t xml:space="preserve"> – Leverandørens løsningsbeskrivelse</w:t>
      </w:r>
    </w:p>
    <w:p w14:paraId="10FFF803" w14:textId="77777777" w:rsidR="002D7CDF" w:rsidRPr="003415F3" w:rsidRDefault="002D7CDF" w:rsidP="0062792C"/>
    <w:tbl>
      <w:tblPr>
        <w:tblW w:w="5129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570"/>
        <w:gridCol w:w="2987"/>
        <w:gridCol w:w="570"/>
        <w:gridCol w:w="710"/>
        <w:gridCol w:w="572"/>
        <w:gridCol w:w="3130"/>
      </w:tblGrid>
      <w:tr w:rsidR="008F2B63" w:rsidRPr="0009406B" w14:paraId="2C791742" w14:textId="77777777" w:rsidTr="001A17D5">
        <w:trPr>
          <w:trHeight w:val="628"/>
        </w:trPr>
        <w:tc>
          <w:tcPr>
            <w:tcW w:w="384" w:type="pct"/>
            <w:vMerge w:val="restart"/>
            <w:shd w:val="clear" w:color="auto" w:fill="0070C0"/>
          </w:tcPr>
          <w:p w14:paraId="46DA435C" w14:textId="51C0BBED" w:rsidR="002D7CDF" w:rsidRPr="00D87B3E" w:rsidRDefault="0009406B" w:rsidP="0009406B">
            <w:pPr>
              <w:spacing w:after="0"/>
              <w:ind w:left="0"/>
              <w:rPr>
                <w:rFonts w:ascii="Times New Roman" w:hAnsi="Times New Roman"/>
                <w:color w:val="FFFFFF" w:themeColor="background1"/>
                <w:sz w:val="24"/>
                <w:lang w:val="en-US"/>
              </w:rPr>
            </w:pPr>
            <w:r w:rsidRPr="00D87B3E">
              <w:rPr>
                <w:rFonts w:ascii="Times New Roman" w:hAnsi="Times New Roman"/>
                <w:color w:val="FFFFFF" w:themeColor="background1"/>
                <w:sz w:val="24"/>
                <w:lang w:val="en-US"/>
              </w:rPr>
              <w:t>Krav</w:t>
            </w:r>
            <w:r w:rsidR="002D7CDF" w:rsidRPr="00D87B3E">
              <w:rPr>
                <w:rFonts w:ascii="Times New Roman" w:hAnsi="Times New Roman"/>
                <w:color w:val="FFFFFF" w:themeColor="background1"/>
                <w:sz w:val="24"/>
                <w:lang w:val="en-US"/>
              </w:rPr>
              <w:t xml:space="preserve"> n</w:t>
            </w:r>
            <w:r w:rsidRPr="00D87B3E">
              <w:rPr>
                <w:rFonts w:ascii="Times New Roman" w:hAnsi="Times New Roman"/>
                <w:color w:val="FFFFFF" w:themeColor="background1"/>
                <w:sz w:val="24"/>
                <w:lang w:val="en-US"/>
              </w:rPr>
              <w:t>r</w:t>
            </w:r>
            <w:r w:rsidR="002D7CDF" w:rsidRPr="00D87B3E">
              <w:rPr>
                <w:rFonts w:ascii="Times New Roman" w:hAnsi="Times New Roman"/>
                <w:color w:val="FFFFFF" w:themeColor="background1"/>
                <w:sz w:val="24"/>
                <w:lang w:val="en-US"/>
              </w:rPr>
              <w:t>.</w:t>
            </w:r>
          </w:p>
        </w:tc>
        <w:tc>
          <w:tcPr>
            <w:tcW w:w="308" w:type="pct"/>
            <w:vMerge w:val="restart"/>
            <w:shd w:val="clear" w:color="auto" w:fill="0070C0"/>
          </w:tcPr>
          <w:p w14:paraId="3E570A12" w14:textId="7CB0E422" w:rsidR="002D7CDF" w:rsidRPr="00D87B3E" w:rsidRDefault="00B82094" w:rsidP="0053667F">
            <w:pPr>
              <w:spacing w:after="0"/>
              <w:ind w:left="0"/>
              <w:rPr>
                <w:rFonts w:ascii="Times New Roman" w:hAnsi="Times New Roman"/>
                <w:color w:val="FFFFFF" w:themeColor="background1"/>
                <w:sz w:val="24"/>
                <w:lang w:val="en-US"/>
              </w:rPr>
            </w:pPr>
            <w:r w:rsidRPr="00D87B3E">
              <w:rPr>
                <w:rFonts w:ascii="Times New Roman" w:hAnsi="Times New Roman"/>
                <w:color w:val="FFFFFF" w:themeColor="background1"/>
                <w:sz w:val="24"/>
                <w:lang w:val="en-US"/>
              </w:rPr>
              <w:t>Pri</w:t>
            </w:r>
          </w:p>
        </w:tc>
        <w:tc>
          <w:tcPr>
            <w:tcW w:w="1615" w:type="pct"/>
            <w:vMerge w:val="restart"/>
            <w:shd w:val="clear" w:color="auto" w:fill="0070C0"/>
          </w:tcPr>
          <w:p w14:paraId="2C2A32BA" w14:textId="4D6A6C0D" w:rsidR="002D7CDF" w:rsidRPr="00D87B3E" w:rsidRDefault="00B82094" w:rsidP="0053667F">
            <w:pPr>
              <w:spacing w:after="0"/>
              <w:ind w:left="0"/>
              <w:rPr>
                <w:rFonts w:ascii="Times New Roman" w:hAnsi="Times New Roman"/>
                <w:color w:val="FFFFFF" w:themeColor="background1"/>
                <w:sz w:val="24"/>
                <w:lang w:val="en-US"/>
              </w:rPr>
            </w:pPr>
            <w:r w:rsidRPr="00D87B3E">
              <w:rPr>
                <w:rFonts w:ascii="Times New Roman" w:hAnsi="Times New Roman"/>
                <w:color w:val="FFFFFF" w:themeColor="background1"/>
                <w:sz w:val="24"/>
                <w:lang w:val="en-US"/>
              </w:rPr>
              <w:t>Beskrivelse</w:t>
            </w:r>
          </w:p>
        </w:tc>
        <w:tc>
          <w:tcPr>
            <w:tcW w:w="1001" w:type="pct"/>
            <w:gridSpan w:val="3"/>
            <w:shd w:val="clear" w:color="auto" w:fill="0070C0"/>
          </w:tcPr>
          <w:p w14:paraId="69E8C968" w14:textId="5504F255" w:rsidR="002D7CDF" w:rsidRPr="00D87B3E" w:rsidRDefault="00B82094" w:rsidP="0053667F">
            <w:pPr>
              <w:spacing w:after="0"/>
              <w:ind w:left="0"/>
              <w:rPr>
                <w:rFonts w:ascii="Times New Roman" w:hAnsi="Times New Roman"/>
                <w:color w:val="FFFFFF" w:themeColor="background1"/>
                <w:sz w:val="24"/>
                <w:lang w:val="en-US"/>
              </w:rPr>
            </w:pPr>
            <w:r w:rsidRPr="00D87B3E">
              <w:rPr>
                <w:rFonts w:ascii="Times New Roman" w:hAnsi="Times New Roman"/>
                <w:color w:val="FFFFFF" w:themeColor="background1"/>
                <w:sz w:val="24"/>
                <w:lang w:val="en-US"/>
              </w:rPr>
              <w:t>Leverandørens oppfyllelse</w:t>
            </w:r>
          </w:p>
        </w:tc>
        <w:tc>
          <w:tcPr>
            <w:tcW w:w="1692" w:type="pct"/>
            <w:vMerge w:val="restart"/>
            <w:shd w:val="clear" w:color="auto" w:fill="0070C0"/>
          </w:tcPr>
          <w:p w14:paraId="228391B2" w14:textId="3C46929A" w:rsidR="002D7CDF" w:rsidRPr="00D87B3E" w:rsidRDefault="006C5979" w:rsidP="0009406B">
            <w:pPr>
              <w:spacing w:after="0"/>
              <w:ind w:left="0"/>
              <w:rPr>
                <w:rFonts w:ascii="Times New Roman" w:hAnsi="Times New Roman"/>
                <w:color w:val="FFFFFF" w:themeColor="background1"/>
                <w:sz w:val="24"/>
              </w:rPr>
            </w:pPr>
            <w:r>
              <w:rPr>
                <w:rFonts w:ascii="Times New Roman" w:hAnsi="Times New Roman"/>
                <w:color w:val="FFFFFF" w:themeColor="background1"/>
                <w:sz w:val="24"/>
              </w:rPr>
              <w:t>Kommentar</w:t>
            </w:r>
            <w:r w:rsidR="001A17D5">
              <w:rPr>
                <w:rFonts w:ascii="Times New Roman" w:hAnsi="Times New Roman"/>
                <w:color w:val="FFFFFF" w:themeColor="background1"/>
                <w:sz w:val="24"/>
              </w:rPr>
              <w:t>/Besvarelse</w:t>
            </w:r>
          </w:p>
        </w:tc>
      </w:tr>
      <w:tr w:rsidR="001A17D5" w:rsidRPr="0027251A" w14:paraId="4FC396C5" w14:textId="77777777" w:rsidTr="001A17D5">
        <w:trPr>
          <w:trHeight w:val="314"/>
        </w:trPr>
        <w:tc>
          <w:tcPr>
            <w:tcW w:w="384" w:type="pct"/>
            <w:vMerge/>
            <w:shd w:val="clear" w:color="auto" w:fill="0070C0"/>
          </w:tcPr>
          <w:p w14:paraId="3C7DFE4B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8" w:type="pct"/>
            <w:vMerge/>
            <w:shd w:val="clear" w:color="auto" w:fill="0070C0"/>
          </w:tcPr>
          <w:p w14:paraId="48914961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15" w:type="pct"/>
            <w:vMerge/>
            <w:shd w:val="clear" w:color="auto" w:fill="0070C0"/>
          </w:tcPr>
          <w:p w14:paraId="08B8E8AE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14:paraId="38C317E7" w14:textId="2B7FB711" w:rsidR="002D7CDF" w:rsidRPr="0027251A" w:rsidRDefault="00B82094" w:rsidP="0053667F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Ja</w:t>
            </w:r>
          </w:p>
        </w:tc>
        <w:tc>
          <w:tcPr>
            <w:tcW w:w="384" w:type="pct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F78D7B4" w14:textId="7A970DB3" w:rsidR="002D7CDF" w:rsidRPr="0027251A" w:rsidRDefault="00B82094" w:rsidP="0053667F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Delvis</w:t>
            </w:r>
          </w:p>
        </w:tc>
        <w:tc>
          <w:tcPr>
            <w:tcW w:w="308" w:type="pct"/>
            <w:shd w:val="clear" w:color="auto" w:fill="FF0000"/>
            <w:vAlign w:val="center"/>
          </w:tcPr>
          <w:p w14:paraId="49F7E59D" w14:textId="1E6F029B" w:rsidR="002D7CDF" w:rsidRPr="0027251A" w:rsidRDefault="00B82094" w:rsidP="0053667F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lang w:val="en-US"/>
              </w:rPr>
              <w:t>Nei</w:t>
            </w:r>
          </w:p>
        </w:tc>
        <w:tc>
          <w:tcPr>
            <w:tcW w:w="1692" w:type="pct"/>
            <w:vMerge/>
          </w:tcPr>
          <w:p w14:paraId="46308DFA" w14:textId="77777777" w:rsidR="002D7CDF" w:rsidRPr="0027251A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1A17D5" w:rsidRPr="0027251A" w14:paraId="3CDF9CFC" w14:textId="77777777" w:rsidTr="001A17D5">
        <w:trPr>
          <w:trHeight w:val="244"/>
        </w:trPr>
        <w:tc>
          <w:tcPr>
            <w:tcW w:w="384" w:type="pct"/>
            <w:shd w:val="clear" w:color="auto" w:fill="0070C0"/>
          </w:tcPr>
          <w:p w14:paraId="66955E9C" w14:textId="2A4784CE" w:rsidR="002D7CDF" w:rsidRPr="00CF589F" w:rsidRDefault="00CF589F" w:rsidP="0053667F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</w:pPr>
            <w:r w:rsidRPr="00CF589F"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  <w:t>1</w:t>
            </w:r>
          </w:p>
        </w:tc>
        <w:tc>
          <w:tcPr>
            <w:tcW w:w="308" w:type="pct"/>
            <w:shd w:val="clear" w:color="auto" w:fill="0070C0"/>
          </w:tcPr>
          <w:p w14:paraId="0B5B6755" w14:textId="77777777" w:rsidR="002D7CDF" w:rsidRPr="00CF589F" w:rsidRDefault="002D7CDF" w:rsidP="0053667F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</w:pPr>
          </w:p>
        </w:tc>
        <w:tc>
          <w:tcPr>
            <w:tcW w:w="1615" w:type="pct"/>
            <w:shd w:val="clear" w:color="auto" w:fill="0070C0"/>
          </w:tcPr>
          <w:p w14:paraId="4C97E77E" w14:textId="672111E2" w:rsidR="002D7CDF" w:rsidRPr="00CF589F" w:rsidRDefault="002D7CDF" w:rsidP="0009406B">
            <w:pPr>
              <w:spacing w:after="0"/>
              <w:ind w:left="0"/>
              <w:rPr>
                <w:rFonts w:ascii="Times New Roman" w:hAnsi="Times New Roman"/>
                <w:b/>
                <w:i/>
                <w:color w:val="FFFFFF" w:themeColor="background1"/>
                <w:sz w:val="24"/>
                <w:lang w:val="en-US"/>
              </w:rPr>
            </w:pPr>
            <w:r w:rsidRPr="00CF589F"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  <w:t>Gener</w:t>
            </w:r>
            <w:r w:rsidR="0009406B"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  <w:t>e</w:t>
            </w:r>
            <w:r w:rsidRPr="00CF589F"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  <w:t>l</w:t>
            </w:r>
            <w:r w:rsidR="0009406B"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  <w:t>le</w:t>
            </w:r>
            <w:r w:rsidR="003C0812" w:rsidRPr="00CF589F"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  <w:t xml:space="preserve"> </w:t>
            </w:r>
            <w:commentRangeStart w:id="53"/>
            <w:r w:rsidR="0009406B"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  <w:t>krav</w:t>
            </w:r>
            <w:commentRangeEnd w:id="53"/>
            <w:r w:rsidR="00F92988">
              <w:rPr>
                <w:rStyle w:val="Merknadsreferanse"/>
              </w:rPr>
              <w:commentReference w:id="53"/>
            </w:r>
          </w:p>
        </w:tc>
        <w:tc>
          <w:tcPr>
            <w:tcW w:w="308" w:type="pct"/>
            <w:shd w:val="clear" w:color="auto" w:fill="0070C0"/>
          </w:tcPr>
          <w:p w14:paraId="7A98AEC7" w14:textId="77777777" w:rsidR="002D7CDF" w:rsidRPr="00CF589F" w:rsidRDefault="002D7CDF" w:rsidP="0053667F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</w:pPr>
          </w:p>
        </w:tc>
        <w:tc>
          <w:tcPr>
            <w:tcW w:w="384" w:type="pct"/>
            <w:shd w:val="clear" w:color="auto" w:fill="0070C0"/>
          </w:tcPr>
          <w:p w14:paraId="4E75F89C" w14:textId="77777777" w:rsidR="002D7CDF" w:rsidRPr="00CF589F" w:rsidRDefault="002D7CDF" w:rsidP="0053667F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</w:pPr>
          </w:p>
        </w:tc>
        <w:tc>
          <w:tcPr>
            <w:tcW w:w="308" w:type="pct"/>
            <w:shd w:val="clear" w:color="auto" w:fill="0070C0"/>
          </w:tcPr>
          <w:p w14:paraId="1ECF5D4E" w14:textId="77777777" w:rsidR="002D7CDF" w:rsidRPr="00CF589F" w:rsidRDefault="002D7CDF" w:rsidP="0053667F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</w:pPr>
          </w:p>
        </w:tc>
        <w:tc>
          <w:tcPr>
            <w:tcW w:w="1692" w:type="pct"/>
            <w:shd w:val="clear" w:color="auto" w:fill="0070C0"/>
          </w:tcPr>
          <w:p w14:paraId="143B2AA4" w14:textId="77777777" w:rsidR="002D7CDF" w:rsidRPr="00CF589F" w:rsidRDefault="002D7CDF" w:rsidP="0053667F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</w:pPr>
          </w:p>
        </w:tc>
      </w:tr>
      <w:tr w:rsidR="001A17D5" w:rsidRPr="0009406B" w14:paraId="7AA88C99" w14:textId="77777777" w:rsidTr="001A17D5">
        <w:trPr>
          <w:trHeight w:val="244"/>
        </w:trPr>
        <w:tc>
          <w:tcPr>
            <w:tcW w:w="384" w:type="pct"/>
          </w:tcPr>
          <w:p w14:paraId="69964D5B" w14:textId="77777777" w:rsidR="002D7CDF" w:rsidRPr="0027251A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08" w:type="pct"/>
          </w:tcPr>
          <w:p w14:paraId="462285C8" w14:textId="77777777" w:rsidR="002D7CDF" w:rsidRPr="0000202B" w:rsidRDefault="002D7CDF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00202B">
              <w:rPr>
                <w:rFonts w:ascii="Times New Roman" w:hAnsi="Times New Roman"/>
                <w:b/>
                <w:sz w:val="24"/>
                <w:lang w:val="en-US"/>
              </w:rPr>
              <w:t>A</w:t>
            </w:r>
          </w:p>
        </w:tc>
        <w:tc>
          <w:tcPr>
            <w:tcW w:w="1615" w:type="pct"/>
          </w:tcPr>
          <w:p w14:paraId="3FAA4A67" w14:textId="77777777" w:rsidR="0009406B" w:rsidRPr="00100D60" w:rsidRDefault="0009406B" w:rsidP="0009406B">
            <w:pPr>
              <w:spacing w:after="0"/>
              <w:ind w:left="0"/>
              <w:rPr>
                <w:rFonts w:ascii="Times New Roman" w:hAnsi="Times New Roman"/>
                <w:b/>
                <w:sz w:val="24"/>
              </w:rPr>
            </w:pPr>
            <w:r w:rsidRPr="00100D60">
              <w:rPr>
                <w:rFonts w:ascii="Times New Roman" w:hAnsi="Times New Roman"/>
                <w:b/>
                <w:sz w:val="24"/>
              </w:rPr>
              <w:t>Garanti:</w:t>
            </w:r>
          </w:p>
          <w:p w14:paraId="35732ECF" w14:textId="279DB546" w:rsidR="002D7CDF" w:rsidRPr="0009406B" w:rsidRDefault="0009406B" w:rsidP="00654F1B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09406B">
              <w:rPr>
                <w:rFonts w:ascii="Times New Roman" w:hAnsi="Times New Roman"/>
                <w:sz w:val="24"/>
              </w:rPr>
              <w:t>Tilbudte utstyr skal være tilbudt med &lt;</w:t>
            </w:r>
            <w:r w:rsidRPr="007937AA">
              <w:rPr>
                <w:rFonts w:ascii="Times New Roman" w:hAnsi="Times New Roman"/>
                <w:sz w:val="24"/>
                <w:highlight w:val="yellow"/>
              </w:rPr>
              <w:t>24&gt;</w:t>
            </w:r>
            <w:r w:rsidRPr="0009406B">
              <w:rPr>
                <w:rFonts w:ascii="Times New Roman" w:hAnsi="Times New Roman"/>
                <w:sz w:val="24"/>
              </w:rPr>
              <w:t xml:space="preserve"> måneder garanti. </w:t>
            </w:r>
          </w:p>
        </w:tc>
        <w:tc>
          <w:tcPr>
            <w:tcW w:w="308" w:type="pct"/>
          </w:tcPr>
          <w:p w14:paraId="1ED79D48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84" w:type="pct"/>
          </w:tcPr>
          <w:p w14:paraId="50B9A414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8" w:type="pct"/>
          </w:tcPr>
          <w:p w14:paraId="7CD873B2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1692" w:type="pct"/>
          </w:tcPr>
          <w:p w14:paraId="16DB6B1A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</w:tr>
      <w:tr w:rsidR="001A17D5" w:rsidRPr="0009406B" w14:paraId="0D9D614A" w14:textId="77777777" w:rsidTr="001A17D5">
        <w:trPr>
          <w:trHeight w:val="685"/>
        </w:trPr>
        <w:tc>
          <w:tcPr>
            <w:tcW w:w="384" w:type="pct"/>
          </w:tcPr>
          <w:p w14:paraId="2F26C6B7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8" w:type="pct"/>
          </w:tcPr>
          <w:p w14:paraId="7DA21B24" w14:textId="77777777" w:rsidR="002D7CDF" w:rsidRPr="0000202B" w:rsidRDefault="002D7CDF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00202B">
              <w:rPr>
                <w:rFonts w:ascii="Times New Roman" w:hAnsi="Times New Roman"/>
                <w:b/>
                <w:sz w:val="24"/>
                <w:lang w:val="en-US"/>
              </w:rPr>
              <w:t>A</w:t>
            </w:r>
          </w:p>
        </w:tc>
        <w:tc>
          <w:tcPr>
            <w:tcW w:w="1615" w:type="pct"/>
          </w:tcPr>
          <w:p w14:paraId="6911BC71" w14:textId="77777777" w:rsidR="0009406B" w:rsidRPr="00100D60" w:rsidRDefault="0009406B" w:rsidP="0009406B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100D60">
              <w:rPr>
                <w:rFonts w:ascii="Times New Roman" w:hAnsi="Times New Roman"/>
                <w:b/>
                <w:sz w:val="24"/>
              </w:rPr>
              <w:t>Hva omfattes av leveransen:</w:t>
            </w:r>
          </w:p>
          <w:p w14:paraId="21933025" w14:textId="377B6039" w:rsidR="002D7CDF" w:rsidRPr="0009406B" w:rsidRDefault="0009406B" w:rsidP="0009406B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09406B">
              <w:rPr>
                <w:rFonts w:ascii="Times New Roman" w:hAnsi="Times New Roman"/>
                <w:sz w:val="24"/>
              </w:rPr>
              <w:t>Tilbudet skal inneholde alle elementer som tilbudt</w:t>
            </w:r>
            <w:r w:rsidR="00654F1B">
              <w:rPr>
                <w:rFonts w:ascii="Times New Roman" w:hAnsi="Times New Roman"/>
                <w:sz w:val="24"/>
              </w:rPr>
              <w:t xml:space="preserve"> for at instrumentet skal kunne fungere som tiltenkt.</w:t>
            </w:r>
          </w:p>
        </w:tc>
        <w:tc>
          <w:tcPr>
            <w:tcW w:w="308" w:type="pct"/>
          </w:tcPr>
          <w:p w14:paraId="26AACCD1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84" w:type="pct"/>
          </w:tcPr>
          <w:p w14:paraId="01802B72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08" w:type="pct"/>
          </w:tcPr>
          <w:p w14:paraId="2D0F6CC3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1692" w:type="pct"/>
          </w:tcPr>
          <w:p w14:paraId="43CC3F18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  <w:tr w:rsidR="001A17D5" w:rsidRPr="0009406B" w14:paraId="0DD31102" w14:textId="77777777" w:rsidTr="001A17D5">
        <w:trPr>
          <w:trHeight w:val="70"/>
        </w:trPr>
        <w:tc>
          <w:tcPr>
            <w:tcW w:w="384" w:type="pct"/>
          </w:tcPr>
          <w:p w14:paraId="69A9FC58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8" w:type="pct"/>
          </w:tcPr>
          <w:p w14:paraId="3942991B" w14:textId="77777777" w:rsidR="002D7CDF" w:rsidRPr="0000202B" w:rsidRDefault="002D7CDF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00202B">
              <w:rPr>
                <w:rFonts w:ascii="Times New Roman" w:hAnsi="Times New Roman"/>
                <w:b/>
                <w:sz w:val="24"/>
                <w:lang w:val="en-US"/>
              </w:rPr>
              <w:t>A</w:t>
            </w:r>
          </w:p>
        </w:tc>
        <w:tc>
          <w:tcPr>
            <w:tcW w:w="1615" w:type="pct"/>
          </w:tcPr>
          <w:p w14:paraId="4C4F5D95" w14:textId="77777777" w:rsidR="0009406B" w:rsidRPr="0009406B" w:rsidRDefault="0009406B" w:rsidP="0009406B">
            <w:pPr>
              <w:spacing w:after="0"/>
              <w:ind w:left="0"/>
              <w:rPr>
                <w:rFonts w:ascii="Times New Roman" w:hAnsi="Times New Roman"/>
                <w:b/>
                <w:sz w:val="24"/>
              </w:rPr>
            </w:pPr>
            <w:r w:rsidRPr="0009406B">
              <w:rPr>
                <w:rFonts w:ascii="Times New Roman" w:hAnsi="Times New Roman"/>
                <w:b/>
                <w:sz w:val="24"/>
              </w:rPr>
              <w:t>Opplæring:</w:t>
            </w:r>
          </w:p>
          <w:p w14:paraId="38413297" w14:textId="7FBB5BF6" w:rsidR="002D7CDF" w:rsidRPr="0009406B" w:rsidRDefault="0009406B" w:rsidP="00654F1B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09406B">
              <w:rPr>
                <w:rFonts w:ascii="Times New Roman" w:hAnsi="Times New Roman"/>
                <w:sz w:val="24"/>
              </w:rPr>
              <w:t>Opplæring for bruk og grunnleggende vedlikehold av tilbudt utstyr</w:t>
            </w:r>
            <w:r w:rsidR="00654F1B">
              <w:rPr>
                <w:rFonts w:ascii="Times New Roman" w:hAnsi="Times New Roman"/>
                <w:sz w:val="24"/>
              </w:rPr>
              <w:t xml:space="preserve"> skal være inkludert.</w:t>
            </w:r>
          </w:p>
        </w:tc>
        <w:tc>
          <w:tcPr>
            <w:tcW w:w="308" w:type="pct"/>
          </w:tcPr>
          <w:p w14:paraId="383EA991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84" w:type="pct"/>
          </w:tcPr>
          <w:p w14:paraId="56FBE9EE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08" w:type="pct"/>
          </w:tcPr>
          <w:p w14:paraId="194A2987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1692" w:type="pct"/>
          </w:tcPr>
          <w:p w14:paraId="4D27E042" w14:textId="77777777" w:rsidR="002D7CDF" w:rsidRPr="0009406B" w:rsidRDefault="002D7CD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  <w:tr w:rsidR="001A17D5" w:rsidRPr="0009406B" w14:paraId="066755A5" w14:textId="77777777" w:rsidTr="001A17D5">
        <w:trPr>
          <w:trHeight w:val="70"/>
        </w:trPr>
        <w:tc>
          <w:tcPr>
            <w:tcW w:w="384" w:type="pct"/>
          </w:tcPr>
          <w:p w14:paraId="3BFA0E44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8" w:type="pct"/>
          </w:tcPr>
          <w:p w14:paraId="03021DD9" w14:textId="374690E7" w:rsidR="003C0812" w:rsidRPr="0000202B" w:rsidRDefault="0000202B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A</w:t>
            </w:r>
          </w:p>
        </w:tc>
        <w:tc>
          <w:tcPr>
            <w:tcW w:w="1615" w:type="pct"/>
          </w:tcPr>
          <w:p w14:paraId="4EB71BCC" w14:textId="77777777" w:rsidR="0009406B" w:rsidRPr="0009406B" w:rsidRDefault="0009406B" w:rsidP="0009406B">
            <w:pPr>
              <w:spacing w:after="0"/>
              <w:ind w:left="0"/>
              <w:rPr>
                <w:rFonts w:ascii="Times New Roman" w:hAnsi="Times New Roman"/>
                <w:b/>
                <w:sz w:val="24"/>
              </w:rPr>
            </w:pPr>
            <w:r w:rsidRPr="0009406B">
              <w:rPr>
                <w:rFonts w:ascii="Times New Roman" w:hAnsi="Times New Roman"/>
                <w:b/>
                <w:sz w:val="24"/>
              </w:rPr>
              <w:t>Support:</w:t>
            </w:r>
          </w:p>
          <w:p w14:paraId="033FCAD4" w14:textId="4C858F66" w:rsidR="003C0812" w:rsidRPr="0009406B" w:rsidRDefault="0009406B" w:rsidP="0042227A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09406B">
              <w:rPr>
                <w:rFonts w:ascii="Times New Roman" w:hAnsi="Times New Roman"/>
                <w:sz w:val="24"/>
              </w:rPr>
              <w:t>E-post og telefonsupport skal være inkludert i tilbudet.</w:t>
            </w:r>
          </w:p>
        </w:tc>
        <w:tc>
          <w:tcPr>
            <w:tcW w:w="308" w:type="pct"/>
          </w:tcPr>
          <w:p w14:paraId="4154D4F3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84" w:type="pct"/>
          </w:tcPr>
          <w:p w14:paraId="6E7A4603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08" w:type="pct"/>
          </w:tcPr>
          <w:p w14:paraId="63DCCE2F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1692" w:type="pct"/>
          </w:tcPr>
          <w:p w14:paraId="28DECCE6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  <w:tr w:rsidR="001A17D5" w:rsidRPr="0009406B" w14:paraId="02A4B34B" w14:textId="77777777" w:rsidTr="001A17D5">
        <w:trPr>
          <w:trHeight w:val="70"/>
        </w:trPr>
        <w:tc>
          <w:tcPr>
            <w:tcW w:w="384" w:type="pct"/>
          </w:tcPr>
          <w:p w14:paraId="51783B08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8" w:type="pct"/>
          </w:tcPr>
          <w:p w14:paraId="0C7D844A" w14:textId="2931B94C" w:rsidR="003C0812" w:rsidRPr="0000202B" w:rsidRDefault="0000202B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A</w:t>
            </w:r>
          </w:p>
        </w:tc>
        <w:tc>
          <w:tcPr>
            <w:tcW w:w="1615" w:type="pct"/>
          </w:tcPr>
          <w:p w14:paraId="4DE041E7" w14:textId="77777777" w:rsidR="0009406B" w:rsidRPr="0009406B" w:rsidRDefault="0009406B" w:rsidP="0009406B">
            <w:pPr>
              <w:spacing w:after="0"/>
              <w:ind w:left="0"/>
              <w:rPr>
                <w:rFonts w:ascii="Times New Roman" w:hAnsi="Times New Roman"/>
                <w:b/>
                <w:sz w:val="24"/>
              </w:rPr>
            </w:pPr>
            <w:r w:rsidRPr="0009406B">
              <w:rPr>
                <w:rFonts w:ascii="Times New Roman" w:hAnsi="Times New Roman"/>
                <w:b/>
                <w:sz w:val="24"/>
              </w:rPr>
              <w:t>Service:</w:t>
            </w:r>
          </w:p>
          <w:p w14:paraId="4648D151" w14:textId="096D3502" w:rsidR="003C0812" w:rsidRPr="0009406B" w:rsidRDefault="0009406B" w:rsidP="0009406B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09406B">
              <w:rPr>
                <w:rFonts w:ascii="Times New Roman" w:hAnsi="Times New Roman"/>
                <w:sz w:val="24"/>
              </w:rPr>
              <w:t>Tilbyder skal</w:t>
            </w:r>
            <w:r w:rsidR="006F720D">
              <w:rPr>
                <w:rFonts w:ascii="Times New Roman" w:hAnsi="Times New Roman"/>
                <w:sz w:val="24"/>
              </w:rPr>
              <w:t xml:space="preserve"> ved behov</w:t>
            </w:r>
            <w:r w:rsidRPr="0009406B">
              <w:rPr>
                <w:rFonts w:ascii="Times New Roman" w:hAnsi="Times New Roman"/>
                <w:sz w:val="24"/>
              </w:rPr>
              <w:t xml:space="preserve"> tilby </w:t>
            </w:r>
            <w:r w:rsidR="006F720D">
              <w:rPr>
                <w:rFonts w:ascii="Times New Roman" w:hAnsi="Times New Roman"/>
                <w:sz w:val="24"/>
              </w:rPr>
              <w:t>serviceavtaler på tilbudte instrument.</w:t>
            </w:r>
          </w:p>
        </w:tc>
        <w:tc>
          <w:tcPr>
            <w:tcW w:w="308" w:type="pct"/>
          </w:tcPr>
          <w:p w14:paraId="7292E05F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84" w:type="pct"/>
          </w:tcPr>
          <w:p w14:paraId="07B69573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08" w:type="pct"/>
          </w:tcPr>
          <w:p w14:paraId="029016DA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1692" w:type="pct"/>
          </w:tcPr>
          <w:p w14:paraId="6CC953E7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  <w:tr w:rsidR="001A17D5" w:rsidRPr="0009406B" w14:paraId="34A1A42B" w14:textId="77777777" w:rsidTr="001A17D5">
        <w:trPr>
          <w:trHeight w:val="70"/>
        </w:trPr>
        <w:tc>
          <w:tcPr>
            <w:tcW w:w="384" w:type="pct"/>
          </w:tcPr>
          <w:p w14:paraId="27DB773C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8" w:type="pct"/>
          </w:tcPr>
          <w:p w14:paraId="297A0035" w14:textId="057E9E3E" w:rsidR="003C0812" w:rsidRPr="0000202B" w:rsidRDefault="0000202B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00202B">
              <w:rPr>
                <w:rFonts w:ascii="Times New Roman" w:hAnsi="Times New Roman"/>
                <w:b/>
                <w:sz w:val="24"/>
                <w:lang w:val="en-US"/>
              </w:rPr>
              <w:t>B</w:t>
            </w:r>
          </w:p>
        </w:tc>
        <w:tc>
          <w:tcPr>
            <w:tcW w:w="1615" w:type="pct"/>
          </w:tcPr>
          <w:p w14:paraId="17BA0D21" w14:textId="77777777" w:rsidR="0009406B" w:rsidRPr="00100D60" w:rsidRDefault="0009406B" w:rsidP="0009406B">
            <w:pPr>
              <w:spacing w:after="0"/>
              <w:ind w:left="0"/>
              <w:rPr>
                <w:rFonts w:ascii="Times New Roman" w:hAnsi="Times New Roman"/>
                <w:b/>
                <w:sz w:val="24"/>
              </w:rPr>
            </w:pPr>
            <w:r w:rsidRPr="00100D60">
              <w:rPr>
                <w:rFonts w:ascii="Times New Roman" w:hAnsi="Times New Roman"/>
                <w:b/>
                <w:sz w:val="24"/>
              </w:rPr>
              <w:t>Responstid:</w:t>
            </w:r>
          </w:p>
          <w:p w14:paraId="4866A8B3" w14:textId="629B170C" w:rsidR="003C0812" w:rsidRPr="0009406B" w:rsidRDefault="00580A51" w:rsidP="00580A51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Beskriv n</w:t>
            </w:r>
            <w:r w:rsidR="0009406B" w:rsidRPr="0009406B">
              <w:rPr>
                <w:rFonts w:ascii="Times New Roman" w:hAnsi="Times New Roman"/>
                <w:sz w:val="24"/>
              </w:rPr>
              <w:t xml:space="preserve">ormal responstid </w:t>
            </w:r>
            <w:r>
              <w:rPr>
                <w:rFonts w:ascii="Times New Roman" w:hAnsi="Times New Roman"/>
                <w:sz w:val="24"/>
              </w:rPr>
              <w:t>ved henvendelser.</w:t>
            </w:r>
          </w:p>
        </w:tc>
        <w:tc>
          <w:tcPr>
            <w:tcW w:w="308" w:type="pct"/>
          </w:tcPr>
          <w:p w14:paraId="2562C4C1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84" w:type="pct"/>
          </w:tcPr>
          <w:p w14:paraId="5922DEE7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08" w:type="pct"/>
          </w:tcPr>
          <w:p w14:paraId="29CE2600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1692" w:type="pct"/>
          </w:tcPr>
          <w:p w14:paraId="64949EEC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  <w:tr w:rsidR="001A17D5" w:rsidRPr="0009406B" w14:paraId="63FF3695" w14:textId="77777777" w:rsidTr="001A17D5">
        <w:trPr>
          <w:trHeight w:val="70"/>
        </w:trPr>
        <w:tc>
          <w:tcPr>
            <w:tcW w:w="384" w:type="pct"/>
          </w:tcPr>
          <w:p w14:paraId="59ACE415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8" w:type="pct"/>
          </w:tcPr>
          <w:p w14:paraId="58B6D74A" w14:textId="65895BC1" w:rsidR="003C0812" w:rsidRPr="00580A51" w:rsidRDefault="0000202B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00202B">
              <w:rPr>
                <w:rFonts w:ascii="Times New Roman" w:hAnsi="Times New Roman"/>
                <w:b/>
                <w:sz w:val="24"/>
                <w:lang w:val="en-US"/>
              </w:rPr>
              <w:t>B</w:t>
            </w:r>
          </w:p>
        </w:tc>
        <w:tc>
          <w:tcPr>
            <w:tcW w:w="1615" w:type="pct"/>
          </w:tcPr>
          <w:p w14:paraId="1566D558" w14:textId="77777777" w:rsidR="0009406B" w:rsidRPr="00100D60" w:rsidRDefault="0009406B" w:rsidP="0009406B">
            <w:pPr>
              <w:spacing w:after="0"/>
              <w:ind w:left="0"/>
              <w:rPr>
                <w:rFonts w:ascii="Times New Roman" w:hAnsi="Times New Roman"/>
                <w:b/>
                <w:sz w:val="24"/>
              </w:rPr>
            </w:pPr>
            <w:r w:rsidRPr="00100D60">
              <w:rPr>
                <w:rFonts w:ascii="Times New Roman" w:hAnsi="Times New Roman"/>
                <w:b/>
                <w:sz w:val="24"/>
              </w:rPr>
              <w:t>Reklamasjoner i garantiperioden:</w:t>
            </w:r>
          </w:p>
          <w:p w14:paraId="796E0DAB" w14:textId="4DE5849A" w:rsidR="003C0812" w:rsidRPr="0009406B" w:rsidRDefault="0009406B" w:rsidP="006F720D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09406B">
              <w:rPr>
                <w:rFonts w:ascii="Times New Roman" w:hAnsi="Times New Roman"/>
                <w:sz w:val="24"/>
              </w:rPr>
              <w:t xml:space="preserve">Dersom det oppstår problemer i garantitiden, skal leverandøren arbeide kontinuerlig for å løse disse problemene. </w:t>
            </w:r>
          </w:p>
        </w:tc>
        <w:tc>
          <w:tcPr>
            <w:tcW w:w="308" w:type="pct"/>
          </w:tcPr>
          <w:p w14:paraId="0E0F4685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84" w:type="pct"/>
          </w:tcPr>
          <w:p w14:paraId="7B111748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08" w:type="pct"/>
          </w:tcPr>
          <w:p w14:paraId="59B7237C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1692" w:type="pct"/>
          </w:tcPr>
          <w:p w14:paraId="61D92F7A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  <w:tr w:rsidR="001A17D5" w:rsidRPr="0009406B" w14:paraId="4EE52D85" w14:textId="77777777" w:rsidTr="001A17D5">
        <w:trPr>
          <w:trHeight w:val="70"/>
        </w:trPr>
        <w:tc>
          <w:tcPr>
            <w:tcW w:w="384" w:type="pct"/>
          </w:tcPr>
          <w:p w14:paraId="20D40830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8" w:type="pct"/>
          </w:tcPr>
          <w:p w14:paraId="014ADA41" w14:textId="535513DD" w:rsidR="003C0812" w:rsidRPr="0000202B" w:rsidRDefault="0000202B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00202B">
              <w:rPr>
                <w:rFonts w:ascii="Times New Roman" w:hAnsi="Times New Roman"/>
                <w:b/>
                <w:sz w:val="24"/>
                <w:lang w:val="en-US"/>
              </w:rPr>
              <w:t>A</w:t>
            </w:r>
          </w:p>
        </w:tc>
        <w:tc>
          <w:tcPr>
            <w:tcW w:w="1615" w:type="pct"/>
          </w:tcPr>
          <w:p w14:paraId="2FA3A7A9" w14:textId="0AA97D9A" w:rsidR="003C0812" w:rsidRPr="0009406B" w:rsidRDefault="0009406B" w:rsidP="00D93B97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  <w:r w:rsidRPr="0009406B">
              <w:rPr>
                <w:rFonts w:ascii="Times New Roman" w:hAnsi="Times New Roman"/>
                <w:sz w:val="24"/>
              </w:rPr>
              <w:t xml:space="preserve">Alle kostnader i forbindelse med tilbudet, som installasjon, reisekostnader osv. skal være inkludert i tilbudet. </w:t>
            </w:r>
          </w:p>
        </w:tc>
        <w:tc>
          <w:tcPr>
            <w:tcW w:w="308" w:type="pct"/>
          </w:tcPr>
          <w:p w14:paraId="3463D324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84" w:type="pct"/>
          </w:tcPr>
          <w:p w14:paraId="74A7DBC3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08" w:type="pct"/>
          </w:tcPr>
          <w:p w14:paraId="66A6BB91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1692" w:type="pct"/>
          </w:tcPr>
          <w:p w14:paraId="25768551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  <w:tr w:rsidR="001A17D5" w:rsidRPr="007B7711" w14:paraId="6EC9B9F8" w14:textId="77777777" w:rsidTr="001A17D5">
        <w:trPr>
          <w:trHeight w:val="70"/>
        </w:trPr>
        <w:tc>
          <w:tcPr>
            <w:tcW w:w="384" w:type="pct"/>
          </w:tcPr>
          <w:p w14:paraId="615A179D" w14:textId="77777777" w:rsidR="003C0812" w:rsidRPr="0009406B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308" w:type="pct"/>
          </w:tcPr>
          <w:p w14:paraId="1B4ABDCB" w14:textId="77777777" w:rsidR="003C0812" w:rsidRDefault="0000202B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 w:rsidRPr="00BD60E1">
              <w:rPr>
                <w:rFonts w:ascii="Times New Roman" w:hAnsi="Times New Roman"/>
                <w:b/>
                <w:sz w:val="24"/>
                <w:highlight w:val="yellow"/>
                <w:lang w:val="en-US"/>
              </w:rPr>
              <w:t>A/B</w:t>
            </w:r>
          </w:p>
          <w:p w14:paraId="5848C012" w14:textId="693B1969" w:rsidR="0000202B" w:rsidRPr="0000202B" w:rsidRDefault="0000202B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1615" w:type="pct"/>
          </w:tcPr>
          <w:p w14:paraId="6D9B5F05" w14:textId="6848ADFE" w:rsidR="0000202B" w:rsidRPr="00100D60" w:rsidRDefault="0009406B" w:rsidP="0000202B">
            <w:pPr>
              <w:spacing w:after="0"/>
              <w:ind w:left="0"/>
              <w:rPr>
                <w:rFonts w:ascii="Times New Roman" w:hAnsi="Times New Roman"/>
                <w:b/>
                <w:sz w:val="24"/>
              </w:rPr>
            </w:pPr>
            <w:r w:rsidRPr="00100D60">
              <w:rPr>
                <w:rFonts w:ascii="Times New Roman" w:hAnsi="Times New Roman"/>
                <w:b/>
                <w:sz w:val="24"/>
              </w:rPr>
              <w:t>Leveringstid</w:t>
            </w:r>
            <w:r w:rsidR="0000202B" w:rsidRPr="00100D60">
              <w:rPr>
                <w:rFonts w:ascii="Times New Roman" w:hAnsi="Times New Roman"/>
                <w:b/>
                <w:sz w:val="24"/>
              </w:rPr>
              <w:t>:</w:t>
            </w:r>
          </w:p>
          <w:p w14:paraId="26BCD2B8" w14:textId="4C4F01B0" w:rsidR="0009406B" w:rsidRPr="00100D60" w:rsidRDefault="00610771" w:rsidP="0009406B">
            <w:pPr>
              <w:spacing w:after="0"/>
              <w:ind w:left="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Angi forventet leveringstid på tilbudt utstyr</w:t>
            </w:r>
            <w:r w:rsidR="0009406B" w:rsidRPr="0009406B">
              <w:rPr>
                <w:rFonts w:ascii="Times New Roman" w:hAnsi="Times New Roman"/>
                <w:sz w:val="24"/>
              </w:rPr>
              <w:t>.</w:t>
            </w:r>
          </w:p>
          <w:p w14:paraId="79FD4ACD" w14:textId="665F2EA2" w:rsidR="00707FB9" w:rsidRPr="00100D60" w:rsidRDefault="00707FB9" w:rsidP="0000202B">
            <w:pPr>
              <w:spacing w:after="0"/>
              <w:ind w:left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308" w:type="pct"/>
          </w:tcPr>
          <w:p w14:paraId="052B99A1" w14:textId="77777777" w:rsidR="003C0812" w:rsidRPr="00100D60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84" w:type="pct"/>
          </w:tcPr>
          <w:p w14:paraId="74B17267" w14:textId="77777777" w:rsidR="003C0812" w:rsidRPr="00100D60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308" w:type="pct"/>
          </w:tcPr>
          <w:p w14:paraId="567ECD1B" w14:textId="77777777" w:rsidR="003C0812" w:rsidRPr="00100D60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  <w:tc>
          <w:tcPr>
            <w:tcW w:w="1692" w:type="pct"/>
          </w:tcPr>
          <w:p w14:paraId="598F7008" w14:textId="77777777" w:rsidR="003C0812" w:rsidRPr="00100D60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</w:rPr>
            </w:pPr>
          </w:p>
        </w:tc>
      </w:tr>
      <w:tr w:rsidR="001A17D5" w:rsidRPr="0039628C" w14:paraId="29C65F9C" w14:textId="77777777" w:rsidTr="001A17D5">
        <w:trPr>
          <w:trHeight w:val="70"/>
        </w:trPr>
        <w:tc>
          <w:tcPr>
            <w:tcW w:w="384" w:type="pct"/>
            <w:shd w:val="clear" w:color="auto" w:fill="0070C0"/>
          </w:tcPr>
          <w:p w14:paraId="6064C379" w14:textId="14BE9F1E" w:rsidR="003C0812" w:rsidRPr="00CF589F" w:rsidRDefault="00CF589F" w:rsidP="0053667F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</w:pPr>
            <w:r w:rsidRPr="00CF589F"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  <w:t>2</w:t>
            </w:r>
          </w:p>
        </w:tc>
        <w:tc>
          <w:tcPr>
            <w:tcW w:w="308" w:type="pct"/>
            <w:shd w:val="clear" w:color="auto" w:fill="0070C0"/>
          </w:tcPr>
          <w:p w14:paraId="14ABD3A0" w14:textId="77777777" w:rsidR="003C0812" w:rsidRPr="00CF589F" w:rsidRDefault="003C0812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</w:pPr>
          </w:p>
        </w:tc>
        <w:tc>
          <w:tcPr>
            <w:tcW w:w="1615" w:type="pct"/>
            <w:shd w:val="clear" w:color="auto" w:fill="0070C0"/>
          </w:tcPr>
          <w:p w14:paraId="1EE24C5C" w14:textId="56B3B9AD" w:rsidR="003C0812" w:rsidRPr="00CF589F" w:rsidRDefault="00002ED1" w:rsidP="003C0812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color w:val="FFFFFF" w:themeColor="background1"/>
                <w:sz w:val="24"/>
                <w:lang w:val="en-US"/>
              </w:rPr>
              <w:t>Tekniske krav</w:t>
            </w:r>
          </w:p>
        </w:tc>
        <w:tc>
          <w:tcPr>
            <w:tcW w:w="308" w:type="pct"/>
            <w:shd w:val="clear" w:color="auto" w:fill="0070C0"/>
          </w:tcPr>
          <w:p w14:paraId="6A9837D7" w14:textId="77777777" w:rsidR="003C0812" w:rsidRPr="00CF589F" w:rsidRDefault="003C0812" w:rsidP="0053667F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highlight w:val="yellow"/>
                <w:lang w:val="en-US"/>
              </w:rPr>
            </w:pPr>
          </w:p>
        </w:tc>
        <w:tc>
          <w:tcPr>
            <w:tcW w:w="384" w:type="pct"/>
            <w:shd w:val="clear" w:color="auto" w:fill="0070C0"/>
          </w:tcPr>
          <w:p w14:paraId="6CA32BD0" w14:textId="77777777" w:rsidR="003C0812" w:rsidRPr="00CF589F" w:rsidRDefault="003C0812" w:rsidP="0053667F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highlight w:val="yellow"/>
                <w:lang w:val="en-US"/>
              </w:rPr>
            </w:pPr>
          </w:p>
        </w:tc>
        <w:tc>
          <w:tcPr>
            <w:tcW w:w="308" w:type="pct"/>
            <w:shd w:val="clear" w:color="auto" w:fill="0070C0"/>
          </w:tcPr>
          <w:p w14:paraId="4AD4BC4E" w14:textId="77777777" w:rsidR="003C0812" w:rsidRPr="00CF589F" w:rsidRDefault="003C0812" w:rsidP="0053667F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highlight w:val="yellow"/>
                <w:lang w:val="en-US"/>
              </w:rPr>
            </w:pPr>
          </w:p>
        </w:tc>
        <w:tc>
          <w:tcPr>
            <w:tcW w:w="1692" w:type="pct"/>
            <w:shd w:val="clear" w:color="auto" w:fill="0070C0"/>
          </w:tcPr>
          <w:p w14:paraId="5E48CBFC" w14:textId="77777777" w:rsidR="003C0812" w:rsidRPr="00CF589F" w:rsidRDefault="003C0812" w:rsidP="0053667F">
            <w:pPr>
              <w:spacing w:after="0"/>
              <w:ind w:left="0"/>
              <w:rPr>
                <w:rFonts w:ascii="Times New Roman" w:hAnsi="Times New Roman"/>
                <w:b/>
                <w:color w:val="FFFFFF" w:themeColor="background1"/>
                <w:sz w:val="24"/>
                <w:highlight w:val="yellow"/>
                <w:lang w:val="en-US"/>
              </w:rPr>
            </w:pPr>
          </w:p>
        </w:tc>
      </w:tr>
      <w:tr w:rsidR="001A17D5" w:rsidRPr="0039628C" w14:paraId="02E261F9" w14:textId="77777777" w:rsidTr="001A17D5">
        <w:trPr>
          <w:trHeight w:val="70"/>
        </w:trPr>
        <w:tc>
          <w:tcPr>
            <w:tcW w:w="384" w:type="pct"/>
          </w:tcPr>
          <w:p w14:paraId="4EB12790" w14:textId="77777777" w:rsidR="003C0812" w:rsidRPr="0027251A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08" w:type="pct"/>
          </w:tcPr>
          <w:p w14:paraId="7D47ABBB" w14:textId="02429900" w:rsidR="003C0812" w:rsidRPr="0000202B" w:rsidRDefault="00580A51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A</w:t>
            </w:r>
          </w:p>
        </w:tc>
        <w:tc>
          <w:tcPr>
            <w:tcW w:w="1615" w:type="pct"/>
          </w:tcPr>
          <w:p w14:paraId="41941EC4" w14:textId="77777777" w:rsidR="003C0812" w:rsidRPr="003C0812" w:rsidRDefault="003C0812" w:rsidP="003C0812">
            <w:pPr>
              <w:spacing w:after="0"/>
              <w:ind w:left="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08" w:type="pct"/>
          </w:tcPr>
          <w:p w14:paraId="6A6D2C87" w14:textId="77777777" w:rsidR="003C0812" w:rsidRPr="0027251A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  <w:tc>
          <w:tcPr>
            <w:tcW w:w="384" w:type="pct"/>
          </w:tcPr>
          <w:p w14:paraId="79522363" w14:textId="77777777" w:rsidR="003C0812" w:rsidRPr="0027251A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  <w:tc>
          <w:tcPr>
            <w:tcW w:w="308" w:type="pct"/>
          </w:tcPr>
          <w:p w14:paraId="5F247FD4" w14:textId="77777777" w:rsidR="003C0812" w:rsidRPr="0027251A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  <w:tc>
          <w:tcPr>
            <w:tcW w:w="1692" w:type="pct"/>
          </w:tcPr>
          <w:p w14:paraId="1648D364" w14:textId="77777777" w:rsidR="003C0812" w:rsidRPr="0027251A" w:rsidRDefault="003C0812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</w:tr>
      <w:tr w:rsidR="001A17D5" w:rsidRPr="0039628C" w14:paraId="6E771E5E" w14:textId="77777777" w:rsidTr="001A17D5">
        <w:trPr>
          <w:trHeight w:val="70"/>
        </w:trPr>
        <w:tc>
          <w:tcPr>
            <w:tcW w:w="384" w:type="pct"/>
          </w:tcPr>
          <w:p w14:paraId="47368A3A" w14:textId="77777777" w:rsidR="00CF589F" w:rsidRPr="0027251A" w:rsidRDefault="00CF589F" w:rsidP="0053667F">
            <w:pPr>
              <w:spacing w:after="0"/>
              <w:ind w:left="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08" w:type="pct"/>
          </w:tcPr>
          <w:p w14:paraId="1261BE12" w14:textId="16E8763D" w:rsidR="00CF589F" w:rsidRPr="0000202B" w:rsidRDefault="00580A51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lang w:val="en-US"/>
              </w:rPr>
              <w:t>B</w:t>
            </w:r>
          </w:p>
        </w:tc>
        <w:tc>
          <w:tcPr>
            <w:tcW w:w="1615" w:type="pct"/>
          </w:tcPr>
          <w:p w14:paraId="4AC57AB3" w14:textId="77777777" w:rsidR="00CF589F" w:rsidRPr="003C0812" w:rsidRDefault="00CF589F" w:rsidP="003C0812">
            <w:pPr>
              <w:spacing w:after="0"/>
              <w:ind w:left="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08" w:type="pct"/>
          </w:tcPr>
          <w:p w14:paraId="15010DC8" w14:textId="77777777" w:rsidR="00CF589F" w:rsidRPr="0027251A" w:rsidRDefault="00CF589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  <w:tc>
          <w:tcPr>
            <w:tcW w:w="384" w:type="pct"/>
          </w:tcPr>
          <w:p w14:paraId="647A6295" w14:textId="77777777" w:rsidR="00CF589F" w:rsidRPr="0027251A" w:rsidRDefault="00CF589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  <w:tc>
          <w:tcPr>
            <w:tcW w:w="308" w:type="pct"/>
          </w:tcPr>
          <w:p w14:paraId="4624DF6C" w14:textId="77777777" w:rsidR="00CF589F" w:rsidRPr="0027251A" w:rsidRDefault="00CF589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  <w:tc>
          <w:tcPr>
            <w:tcW w:w="1692" w:type="pct"/>
          </w:tcPr>
          <w:p w14:paraId="0F9BFE4A" w14:textId="77777777" w:rsidR="00CF589F" w:rsidRPr="0027251A" w:rsidRDefault="00CF589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</w:tr>
      <w:tr w:rsidR="001A17D5" w:rsidRPr="0039628C" w14:paraId="5CFB3C41" w14:textId="77777777" w:rsidTr="001A17D5">
        <w:trPr>
          <w:trHeight w:val="70"/>
        </w:trPr>
        <w:tc>
          <w:tcPr>
            <w:tcW w:w="384" w:type="pct"/>
          </w:tcPr>
          <w:p w14:paraId="400C8D9D" w14:textId="77777777" w:rsidR="00CF589F" w:rsidRPr="0027251A" w:rsidRDefault="00CF589F" w:rsidP="0053667F">
            <w:pPr>
              <w:spacing w:after="0"/>
              <w:ind w:left="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08" w:type="pct"/>
          </w:tcPr>
          <w:p w14:paraId="3CA19B73" w14:textId="77777777" w:rsidR="00CF589F" w:rsidRPr="0000202B" w:rsidRDefault="00CF589F" w:rsidP="0000202B">
            <w:pPr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lang w:val="en-US"/>
              </w:rPr>
            </w:pPr>
          </w:p>
        </w:tc>
        <w:tc>
          <w:tcPr>
            <w:tcW w:w="1615" w:type="pct"/>
          </w:tcPr>
          <w:p w14:paraId="1ED55555" w14:textId="77777777" w:rsidR="00CF589F" w:rsidRPr="003C0812" w:rsidRDefault="00CF589F" w:rsidP="003C0812">
            <w:pPr>
              <w:spacing w:after="0"/>
              <w:ind w:left="0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308" w:type="pct"/>
          </w:tcPr>
          <w:p w14:paraId="79376D73" w14:textId="77777777" w:rsidR="00CF589F" w:rsidRPr="0027251A" w:rsidRDefault="00CF589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  <w:tc>
          <w:tcPr>
            <w:tcW w:w="384" w:type="pct"/>
          </w:tcPr>
          <w:p w14:paraId="5E6ED13B" w14:textId="77777777" w:rsidR="00CF589F" w:rsidRPr="0027251A" w:rsidRDefault="00CF589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  <w:tc>
          <w:tcPr>
            <w:tcW w:w="308" w:type="pct"/>
          </w:tcPr>
          <w:p w14:paraId="5C5DB965" w14:textId="77777777" w:rsidR="00CF589F" w:rsidRPr="0027251A" w:rsidRDefault="00CF589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  <w:tc>
          <w:tcPr>
            <w:tcW w:w="1692" w:type="pct"/>
          </w:tcPr>
          <w:p w14:paraId="129E464A" w14:textId="77777777" w:rsidR="00CF589F" w:rsidRPr="0027251A" w:rsidRDefault="00CF589F" w:rsidP="0053667F">
            <w:pPr>
              <w:spacing w:after="0"/>
              <w:ind w:left="0"/>
              <w:rPr>
                <w:rFonts w:ascii="Times New Roman" w:hAnsi="Times New Roman"/>
                <w:sz w:val="24"/>
                <w:highlight w:val="yellow"/>
                <w:lang w:val="en-US"/>
              </w:rPr>
            </w:pPr>
          </w:p>
        </w:tc>
      </w:tr>
    </w:tbl>
    <w:p w14:paraId="5056B52A" w14:textId="08B7E8A3" w:rsidR="00173BEE" w:rsidRDefault="00173BEE">
      <w:pPr>
        <w:spacing w:after="0"/>
        <w:ind w:left="0"/>
        <w:rPr>
          <w:rFonts w:ascii="Arial" w:hAnsi="Arial"/>
          <w:b/>
          <w:bCs/>
          <w:lang w:val="en-US"/>
        </w:rPr>
      </w:pPr>
    </w:p>
    <w:p w14:paraId="126458F5" w14:textId="79694DCD" w:rsidR="00610771" w:rsidRDefault="00610771">
      <w:pPr>
        <w:spacing w:after="0"/>
        <w:ind w:left="0"/>
        <w:rPr>
          <w:rFonts w:ascii="Arial" w:hAnsi="Arial"/>
          <w:b/>
          <w:bCs/>
          <w:lang w:val="en-US"/>
        </w:rPr>
      </w:pPr>
    </w:p>
    <w:p w14:paraId="57DA9DD1" w14:textId="1FD9852F" w:rsidR="00610771" w:rsidRDefault="00610771">
      <w:pPr>
        <w:spacing w:after="0"/>
        <w:ind w:left="0"/>
        <w:rPr>
          <w:rFonts w:ascii="Arial" w:hAnsi="Arial"/>
          <w:b/>
          <w:bCs/>
          <w:lang w:val="en-US"/>
        </w:rPr>
      </w:pPr>
    </w:p>
    <w:p w14:paraId="76D71A7D" w14:textId="5659920A" w:rsidR="00610771" w:rsidRDefault="00610771">
      <w:pPr>
        <w:spacing w:after="0"/>
        <w:ind w:left="0"/>
        <w:rPr>
          <w:rFonts w:ascii="Arial" w:hAnsi="Arial"/>
          <w:b/>
          <w:bCs/>
          <w:lang w:val="en-US"/>
        </w:rPr>
      </w:pPr>
    </w:p>
    <w:p w14:paraId="454474A1" w14:textId="1F81E4BF" w:rsidR="00610771" w:rsidRDefault="00610771">
      <w:pPr>
        <w:spacing w:after="0"/>
        <w:ind w:left="0"/>
        <w:rPr>
          <w:rFonts w:ascii="Arial" w:hAnsi="Arial"/>
          <w:b/>
          <w:bCs/>
          <w:lang w:val="en-US"/>
        </w:rPr>
      </w:pPr>
    </w:p>
    <w:p w14:paraId="55312716" w14:textId="1A0D547E" w:rsidR="00610771" w:rsidRDefault="00610771">
      <w:pPr>
        <w:spacing w:after="0"/>
        <w:ind w:left="0"/>
        <w:rPr>
          <w:rFonts w:ascii="Arial" w:hAnsi="Arial"/>
          <w:b/>
          <w:bCs/>
          <w:lang w:val="en-US"/>
        </w:rPr>
      </w:pPr>
    </w:p>
    <w:p w14:paraId="0C6F1668" w14:textId="1CBB42D7" w:rsidR="00610771" w:rsidRDefault="00610771">
      <w:pPr>
        <w:spacing w:after="0"/>
        <w:ind w:left="0"/>
        <w:rPr>
          <w:rFonts w:ascii="Arial" w:hAnsi="Arial"/>
          <w:b/>
          <w:bCs/>
          <w:lang w:val="en-US"/>
        </w:rPr>
      </w:pPr>
    </w:p>
    <w:p w14:paraId="56FFE847" w14:textId="77777777" w:rsidR="00610771" w:rsidRPr="0027251A" w:rsidRDefault="00610771">
      <w:pPr>
        <w:spacing w:after="0"/>
        <w:ind w:left="0"/>
        <w:rPr>
          <w:rFonts w:ascii="Arial" w:hAnsi="Arial"/>
          <w:b/>
          <w:bCs/>
          <w:lang w:val="en-US"/>
        </w:rPr>
      </w:pPr>
    </w:p>
    <w:p w14:paraId="2970E0DB" w14:textId="5571DB35" w:rsidR="008F2B63" w:rsidRPr="00642FE7" w:rsidRDefault="00002ED1" w:rsidP="00A158F1">
      <w:pPr>
        <w:pStyle w:val="Overskrift2"/>
        <w:numPr>
          <w:ilvl w:val="0"/>
          <w:numId w:val="0"/>
        </w:numPr>
      </w:pPr>
      <w:bookmarkStart w:id="54" w:name="_Ref54954918"/>
      <w:bookmarkStart w:id="55" w:name="_Ref54955035"/>
      <w:r w:rsidRPr="00642FE7">
        <w:t>Bilag</w:t>
      </w:r>
      <w:r w:rsidR="008F2B63" w:rsidRPr="00642FE7">
        <w:t xml:space="preserve"> 3: </w:t>
      </w:r>
      <w:r w:rsidRPr="00642FE7">
        <w:t>Total pris og betalingsbetingelser</w:t>
      </w:r>
      <w:bookmarkEnd w:id="54"/>
      <w:bookmarkEnd w:id="55"/>
    </w:p>
    <w:p w14:paraId="6A6EE7CE" w14:textId="77777777" w:rsidR="00173BEE" w:rsidRPr="00642FE7" w:rsidRDefault="00173BEE" w:rsidP="00173BEE">
      <w:pPr>
        <w:ind w:left="0"/>
      </w:pPr>
    </w:p>
    <w:p w14:paraId="3BBFB728" w14:textId="25AD3411" w:rsidR="008F2B63" w:rsidRPr="0027251A" w:rsidRDefault="00002ED1" w:rsidP="00173BEE">
      <w:pPr>
        <w:ind w:left="0"/>
        <w:rPr>
          <w:b/>
          <w:sz w:val="22"/>
          <w:lang w:val="en-US"/>
        </w:rPr>
      </w:pPr>
      <w:r>
        <w:rPr>
          <w:b/>
          <w:sz w:val="22"/>
          <w:lang w:val="en-US"/>
        </w:rPr>
        <w:t>Pris</w:t>
      </w:r>
    </w:p>
    <w:p w14:paraId="44E253E5" w14:textId="7486E225" w:rsidR="008F2B63" w:rsidRPr="00002ED1" w:rsidRDefault="00002ED1" w:rsidP="00AB64ED">
      <w:pPr>
        <w:ind w:left="0"/>
      </w:pPr>
      <w:r w:rsidRPr="00002ED1">
        <w:t>Alle priser skal oppgis i</w:t>
      </w:r>
      <w:r w:rsidR="007F6777">
        <w:t xml:space="preserve"> NOK i dette bilaget.</w:t>
      </w:r>
      <w:r w:rsidR="008F2B63" w:rsidRPr="00002ED1">
        <w:t xml:space="preserve"> </w:t>
      </w:r>
    </w:p>
    <w:p w14:paraId="15E30AB4" w14:textId="7864D390" w:rsidR="008F2B63" w:rsidRPr="00100D60" w:rsidRDefault="00002ED1" w:rsidP="00AB64ED">
      <w:pPr>
        <w:ind w:left="0"/>
      </w:pPr>
      <w:r w:rsidRPr="00002ED1">
        <w:t xml:space="preserve">Alle priser skal oppgis eks mva. Toll og andre skatter/avgifter skal være inkludert dersom </w:t>
      </w:r>
      <w:r w:rsidR="00610771">
        <w:t>ikke dette spesifikt er angitt i</w:t>
      </w:r>
      <w:r w:rsidRPr="00002ED1">
        <w:t xml:space="preserve"> tilbudet.</w:t>
      </w:r>
    </w:p>
    <w:p w14:paraId="421E45E0" w14:textId="77777777" w:rsidR="008F2B63" w:rsidRPr="00100D60" w:rsidRDefault="008F2B63" w:rsidP="00AB64ED">
      <w:pPr>
        <w:ind w:left="0"/>
      </w:pPr>
    </w:p>
    <w:p w14:paraId="79724EFC" w14:textId="21E96365" w:rsidR="007F6777" w:rsidRPr="00002ED1" w:rsidRDefault="00002ED1" w:rsidP="007F6777">
      <w:pPr>
        <w:ind w:left="0"/>
        <w:rPr>
          <w:b/>
          <w:sz w:val="22"/>
        </w:rPr>
      </w:pPr>
      <w:r w:rsidRPr="00002ED1">
        <w:rPr>
          <w:b/>
          <w:sz w:val="22"/>
        </w:rPr>
        <w:t>Fakturering</w:t>
      </w:r>
      <w:r w:rsidR="007F6777" w:rsidRPr="007F6777">
        <w:rPr>
          <w:b/>
          <w:sz w:val="22"/>
        </w:rPr>
        <w:t xml:space="preserve"> </w:t>
      </w:r>
    </w:p>
    <w:p w14:paraId="314D0B84" w14:textId="77777777" w:rsidR="007F6777" w:rsidRDefault="007F6777" w:rsidP="007F6777">
      <w:pPr>
        <w:ind w:left="0"/>
      </w:pPr>
      <w:r w:rsidRPr="00002ED1">
        <w:t>Leverandøren kan fakturere oppdragsgiver etter komplett leveranse og signert godkjenningsprotokoll</w:t>
      </w:r>
      <w:r>
        <w:t>.</w:t>
      </w:r>
      <w:r w:rsidRPr="001B2A73">
        <w:t xml:space="preserve"> </w:t>
      </w:r>
    </w:p>
    <w:p w14:paraId="73BF8511" w14:textId="77777777" w:rsidR="007F6777" w:rsidRDefault="007F6777" w:rsidP="007F6777">
      <w:pPr>
        <w:ind w:left="0"/>
      </w:pPr>
      <w:r>
        <w:t>NTNU benytter elektronisk fakturering. Vi ber derfor om at våre leverandører sender elektroniske fakturaer for å sikre en effektiv fakturabehandlingsprosess og unngå forsinkelser.</w:t>
      </w:r>
    </w:p>
    <w:p w14:paraId="1560CD45" w14:textId="77777777" w:rsidR="007F6777" w:rsidRPr="001B2A73" w:rsidRDefault="007F6777" w:rsidP="007F6777">
      <w:pPr>
        <w:spacing w:before="100" w:beforeAutospacing="1" w:after="100" w:afterAutospacing="1"/>
        <w:ind w:left="0"/>
        <w:rPr>
          <w:rFonts w:ascii="Times New Roman" w:hAnsi="Times New Roman"/>
          <w:sz w:val="24"/>
        </w:rPr>
      </w:pPr>
      <w:r w:rsidRPr="001B2A73">
        <w:rPr>
          <w:rFonts w:ascii="Times New Roman" w:hAnsi="Times New Roman"/>
          <w:b/>
          <w:bCs/>
          <w:sz w:val="24"/>
        </w:rPr>
        <w:t>Fakturaadresse for elektronisk faktura:</w:t>
      </w:r>
    </w:p>
    <w:p w14:paraId="3DAF9FB7" w14:textId="77777777" w:rsidR="007F6777" w:rsidRPr="001B2A73" w:rsidRDefault="007F6777" w:rsidP="007F6777">
      <w:pPr>
        <w:numPr>
          <w:ilvl w:val="0"/>
          <w:numId w:val="14"/>
        </w:numPr>
        <w:spacing w:before="100" w:beforeAutospacing="1" w:after="100" w:afterAutospacing="1"/>
        <w:rPr>
          <w:rFonts w:ascii="Times New Roman" w:hAnsi="Times New Roman"/>
          <w:sz w:val="24"/>
        </w:rPr>
      </w:pPr>
      <w:r w:rsidRPr="001B2A73">
        <w:rPr>
          <w:rFonts w:ascii="Times New Roman" w:hAnsi="Times New Roman"/>
          <w:sz w:val="24"/>
        </w:rPr>
        <w:t>E2B: NO974767880MVA </w:t>
      </w:r>
    </w:p>
    <w:p w14:paraId="158F0C8B" w14:textId="77777777" w:rsidR="007F6777" w:rsidRPr="001B2A73" w:rsidRDefault="007F6777" w:rsidP="007F6777">
      <w:pPr>
        <w:numPr>
          <w:ilvl w:val="0"/>
          <w:numId w:val="14"/>
        </w:numPr>
        <w:spacing w:before="100" w:beforeAutospacing="1" w:after="100" w:afterAutospacing="1"/>
        <w:rPr>
          <w:rFonts w:ascii="Times New Roman" w:hAnsi="Times New Roman"/>
          <w:sz w:val="24"/>
        </w:rPr>
      </w:pPr>
      <w:r w:rsidRPr="001B2A73">
        <w:rPr>
          <w:rFonts w:ascii="Times New Roman" w:hAnsi="Times New Roman"/>
          <w:sz w:val="24"/>
        </w:rPr>
        <w:t>EHF: NO974767880 </w:t>
      </w:r>
    </w:p>
    <w:p w14:paraId="2BE0FAE7" w14:textId="77777777" w:rsidR="007F6777" w:rsidRPr="001B2A73" w:rsidRDefault="007F6777" w:rsidP="007F6777">
      <w:pPr>
        <w:numPr>
          <w:ilvl w:val="0"/>
          <w:numId w:val="14"/>
        </w:numPr>
        <w:spacing w:before="100" w:beforeAutospacing="1" w:after="100" w:afterAutospacing="1"/>
        <w:rPr>
          <w:rFonts w:ascii="Times New Roman" w:hAnsi="Times New Roman"/>
          <w:sz w:val="24"/>
        </w:rPr>
      </w:pPr>
      <w:r w:rsidRPr="001B2A73">
        <w:rPr>
          <w:rFonts w:ascii="Times New Roman" w:hAnsi="Times New Roman"/>
          <w:sz w:val="24"/>
        </w:rPr>
        <w:t>NTNU GLN nummer: 7080003195371</w:t>
      </w:r>
    </w:p>
    <w:p w14:paraId="7106318D" w14:textId="1B72B451" w:rsidR="007F6777" w:rsidRPr="001B2A73" w:rsidRDefault="007F6777" w:rsidP="007F6777">
      <w:pPr>
        <w:numPr>
          <w:ilvl w:val="0"/>
          <w:numId w:val="14"/>
        </w:numPr>
        <w:spacing w:before="100" w:beforeAutospacing="1" w:after="100" w:afterAutospacing="1"/>
        <w:rPr>
          <w:rFonts w:ascii="Times New Roman" w:hAnsi="Times New Roman"/>
          <w:sz w:val="24"/>
        </w:rPr>
      </w:pPr>
      <w:r w:rsidRPr="001B2A73">
        <w:rPr>
          <w:rFonts w:ascii="Times New Roman" w:hAnsi="Times New Roman"/>
          <w:sz w:val="24"/>
        </w:rPr>
        <w:t xml:space="preserve">NTNU PEPPOL adresse: </w:t>
      </w:r>
      <w:r w:rsidR="00AC3B65">
        <w:rPr>
          <w:rFonts w:ascii="Times New Roman" w:hAnsi="Times New Roman"/>
          <w:sz w:val="24"/>
        </w:rPr>
        <w:t>0192</w:t>
      </w:r>
      <w:r w:rsidRPr="001B2A73">
        <w:rPr>
          <w:rFonts w:ascii="Times New Roman" w:hAnsi="Times New Roman"/>
          <w:sz w:val="24"/>
        </w:rPr>
        <w:t>: 974767880</w:t>
      </w:r>
    </w:p>
    <w:p w14:paraId="1E6B7BD7" w14:textId="1338B2B7" w:rsidR="008F2B63" w:rsidRPr="00526171" w:rsidRDefault="00171FD2" w:rsidP="00173BEE">
      <w:pPr>
        <w:ind w:left="0"/>
      </w:pPr>
      <w:r>
        <w:t>For utenlandske leverandører kan det a</w:t>
      </w:r>
      <w:r w:rsidR="009F71B4">
        <w:t>lternativt</w:t>
      </w:r>
      <w:r w:rsidR="007F6777" w:rsidRPr="00002ED1">
        <w:t xml:space="preserve"> </w:t>
      </w:r>
      <w:r>
        <w:t xml:space="preserve">sendes </w:t>
      </w:r>
      <w:r w:rsidR="007F6777" w:rsidRPr="00002ED1">
        <w:t xml:space="preserve">på e-post til </w:t>
      </w:r>
      <w:hyperlink r:id="rId23" w:history="1">
        <w:r w:rsidR="007F6777">
          <w:rPr>
            <w:rStyle w:val="Hyperkobling"/>
          </w:rPr>
          <w:t>pdf.ntnu@bscs.basware.com</w:t>
        </w:r>
      </w:hyperlink>
      <w:r w:rsidR="007F6777">
        <w:rPr>
          <w:color w:val="1F497D"/>
        </w:rPr>
        <w:t>.</w:t>
      </w:r>
      <w:r w:rsidR="007F6777" w:rsidRPr="001B2A73">
        <w:t xml:space="preserve"> </w:t>
      </w:r>
      <w:r w:rsidR="007F6777">
        <w:t>Dette er faktura sendt som vedlegg til e-post på pdf-format (regnes ikke som e-faktura).</w:t>
      </w:r>
    </w:p>
    <w:p w14:paraId="73C5B78B" w14:textId="77777777" w:rsidR="007F6777" w:rsidRPr="00002ED1" w:rsidRDefault="007F6777" w:rsidP="00173BEE">
      <w:pPr>
        <w:ind w:left="0"/>
        <w:rPr>
          <w:b/>
          <w:sz w:val="22"/>
        </w:rPr>
      </w:pPr>
    </w:p>
    <w:p w14:paraId="1991FF21" w14:textId="33E50806" w:rsidR="008F2B63" w:rsidRPr="00002ED1" w:rsidRDefault="00002ED1" w:rsidP="00AB64ED">
      <w:pPr>
        <w:ind w:left="0"/>
        <w:rPr>
          <w:b/>
          <w:bCs/>
          <w:sz w:val="22"/>
        </w:rPr>
      </w:pPr>
      <w:commentRangeStart w:id="56"/>
      <w:r w:rsidRPr="00002ED1">
        <w:rPr>
          <w:b/>
          <w:bCs/>
          <w:sz w:val="22"/>
        </w:rPr>
        <w:t>Tabell</w:t>
      </w:r>
      <w:commentRangeEnd w:id="56"/>
      <w:r w:rsidR="00F92988">
        <w:rPr>
          <w:rStyle w:val="Merknadsreferanse"/>
        </w:rPr>
        <w:commentReference w:id="56"/>
      </w:r>
      <w:r w:rsidR="008F2B63" w:rsidRPr="00002ED1">
        <w:rPr>
          <w:b/>
          <w:bCs/>
          <w:sz w:val="22"/>
        </w:rPr>
        <w:t xml:space="preserve"> 1: </w:t>
      </w:r>
      <w:r w:rsidRPr="00002ED1">
        <w:rPr>
          <w:b/>
          <w:bCs/>
          <w:sz w:val="22"/>
        </w:rPr>
        <w:t>Priser</w:t>
      </w:r>
    </w:p>
    <w:p w14:paraId="10F54FCF" w14:textId="3A509F07" w:rsidR="008F2B63" w:rsidRPr="00002ED1" w:rsidRDefault="00002ED1" w:rsidP="00AB64ED">
      <w:pPr>
        <w:ind w:left="0"/>
      </w:pPr>
      <w:r w:rsidRPr="00002ED1">
        <w:rPr>
          <w:rFonts w:ascii="Garamond" w:hAnsi="Garamond" w:cs="Arial"/>
        </w:rPr>
        <w:t>Alle oppgitte priser for tilbudte produ</w:t>
      </w:r>
      <w:r>
        <w:rPr>
          <w:rFonts w:ascii="Garamond" w:hAnsi="Garamond" w:cs="Arial"/>
        </w:rPr>
        <w:t>k</w:t>
      </w:r>
      <w:r w:rsidRPr="00002ED1">
        <w:rPr>
          <w:rFonts w:ascii="Garamond" w:hAnsi="Garamond" w:cs="Arial"/>
        </w:rPr>
        <w:t xml:space="preserve">t må inkludere all </w:t>
      </w:r>
      <w:r w:rsidR="004A6E40" w:rsidRPr="00002ED1">
        <w:rPr>
          <w:rFonts w:ascii="Garamond" w:hAnsi="Garamond" w:cs="Arial"/>
        </w:rPr>
        <w:t xml:space="preserve">hardware </w:t>
      </w:r>
      <w:r>
        <w:rPr>
          <w:rFonts w:ascii="Garamond" w:hAnsi="Garamond" w:cs="Arial"/>
        </w:rPr>
        <w:t>og</w:t>
      </w:r>
      <w:r w:rsidR="004A6E40" w:rsidRPr="00002ED1">
        <w:rPr>
          <w:rFonts w:ascii="Garamond" w:hAnsi="Garamond" w:cs="Arial"/>
        </w:rPr>
        <w:t xml:space="preserve"> software, installa</w:t>
      </w:r>
      <w:r>
        <w:rPr>
          <w:rFonts w:ascii="Garamond" w:hAnsi="Garamond" w:cs="Arial"/>
        </w:rPr>
        <w:t>sj</w:t>
      </w:r>
      <w:r w:rsidR="004A6E40" w:rsidRPr="00002ED1">
        <w:rPr>
          <w:rFonts w:ascii="Garamond" w:hAnsi="Garamond" w:cs="Arial"/>
        </w:rPr>
        <w:t xml:space="preserve">on, </w:t>
      </w:r>
      <w:r>
        <w:rPr>
          <w:rFonts w:ascii="Garamond" w:hAnsi="Garamond" w:cs="Arial"/>
        </w:rPr>
        <w:t>forsikring</w:t>
      </w:r>
      <w:r w:rsidR="004A6E40" w:rsidRPr="00002ED1">
        <w:rPr>
          <w:rFonts w:ascii="Garamond" w:hAnsi="Garamond" w:cs="Arial"/>
        </w:rPr>
        <w:t xml:space="preserve">, </w:t>
      </w:r>
      <w:r>
        <w:rPr>
          <w:rFonts w:ascii="Garamond" w:hAnsi="Garamond" w:cs="Arial"/>
        </w:rPr>
        <w:t>pakking</w:t>
      </w:r>
      <w:r w:rsidR="004A6E40" w:rsidRPr="00002ED1">
        <w:rPr>
          <w:rFonts w:ascii="Garamond" w:hAnsi="Garamond" w:cs="Arial"/>
        </w:rPr>
        <w:t xml:space="preserve">, </w:t>
      </w:r>
      <w:r>
        <w:rPr>
          <w:rFonts w:ascii="Garamond" w:hAnsi="Garamond" w:cs="Arial"/>
        </w:rPr>
        <w:t>kostnader til transport og forsendelse</w:t>
      </w:r>
      <w:r w:rsidR="004A6E40" w:rsidRPr="00002ED1">
        <w:rPr>
          <w:rFonts w:ascii="Garamond" w:hAnsi="Garamond" w:cs="Arial"/>
        </w:rPr>
        <w:t xml:space="preserve">, </w:t>
      </w:r>
      <w:r>
        <w:rPr>
          <w:rFonts w:ascii="Garamond" w:hAnsi="Garamond" w:cs="Arial"/>
        </w:rPr>
        <w:t>eksklusive MVA</w:t>
      </w:r>
      <w:r w:rsidR="004A6E40" w:rsidRPr="00002ED1">
        <w:rPr>
          <w:rFonts w:ascii="Garamond" w:hAnsi="Garamond" w:cs="Arial"/>
        </w:rPr>
        <w:t xml:space="preserve">. </w:t>
      </w:r>
      <w:r w:rsidR="007F6777">
        <w:rPr>
          <w:rFonts w:ascii="Garamond" w:hAnsi="Garamond" w:cs="Arial"/>
        </w:rPr>
        <w:t>Priser skal</w:t>
      </w:r>
      <w:r>
        <w:rPr>
          <w:rFonts w:ascii="Garamond" w:hAnsi="Garamond" w:cs="Arial"/>
        </w:rPr>
        <w:t xml:space="preserve"> oppgis i NOK </w:t>
      </w:r>
      <w:r w:rsidR="004A6E40" w:rsidRPr="00002ED1">
        <w:rPr>
          <w:rFonts w:ascii="Garamond" w:hAnsi="Garamond" w:cs="Arial"/>
        </w:rPr>
        <w:t>(</w:t>
      </w:r>
      <w:r w:rsidRPr="00002ED1">
        <w:rPr>
          <w:rFonts w:ascii="Garamond" w:hAnsi="Garamond" w:cs="Arial"/>
        </w:rPr>
        <w:t>Norske</w:t>
      </w:r>
      <w:r w:rsidR="004A6E40" w:rsidRPr="00002ED1">
        <w:rPr>
          <w:rFonts w:ascii="Garamond" w:hAnsi="Garamond" w:cs="Arial"/>
        </w:rPr>
        <w:t xml:space="preserve"> kroner).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0"/>
        <w:gridCol w:w="4022"/>
        <w:gridCol w:w="904"/>
        <w:gridCol w:w="3065"/>
      </w:tblGrid>
      <w:tr w:rsidR="008F2B63" w:rsidRPr="0027251A" w14:paraId="60AF0C01" w14:textId="77777777" w:rsidTr="008E4F95">
        <w:tc>
          <w:tcPr>
            <w:tcW w:w="1360" w:type="dxa"/>
            <w:shd w:val="clear" w:color="auto" w:fill="0070C0"/>
            <w:vAlign w:val="center"/>
          </w:tcPr>
          <w:p w14:paraId="2E03823B" w14:textId="75103CDF" w:rsidR="008F2B63" w:rsidRPr="008E4F95" w:rsidRDefault="00002ED1" w:rsidP="00173BEE">
            <w:pPr>
              <w:ind w:left="0"/>
              <w:rPr>
                <w:b/>
                <w:color w:val="FFFFFF" w:themeColor="background1"/>
                <w:lang w:val="en-US"/>
              </w:rPr>
            </w:pPr>
            <w:r w:rsidRPr="008E4F95">
              <w:rPr>
                <w:b/>
                <w:color w:val="FFFFFF" w:themeColor="background1"/>
                <w:lang w:val="en-US"/>
              </w:rPr>
              <w:t>Gjenstand</w:t>
            </w:r>
          </w:p>
        </w:tc>
        <w:tc>
          <w:tcPr>
            <w:tcW w:w="4022" w:type="dxa"/>
            <w:shd w:val="clear" w:color="auto" w:fill="0070C0"/>
            <w:vAlign w:val="center"/>
          </w:tcPr>
          <w:p w14:paraId="57A7D697" w14:textId="2A81910B" w:rsidR="008F2B63" w:rsidRPr="008E4F95" w:rsidRDefault="00002ED1" w:rsidP="00002ED1">
            <w:pPr>
              <w:ind w:left="0"/>
              <w:rPr>
                <w:b/>
                <w:color w:val="FFFFFF" w:themeColor="background1"/>
                <w:lang w:val="en-US"/>
              </w:rPr>
            </w:pPr>
            <w:r w:rsidRPr="008E4F95">
              <w:rPr>
                <w:b/>
                <w:color w:val="FFFFFF" w:themeColor="background1"/>
                <w:lang w:val="en-US"/>
              </w:rPr>
              <w:t>Spesifisert informasjon om gjenstand</w:t>
            </w:r>
          </w:p>
        </w:tc>
        <w:tc>
          <w:tcPr>
            <w:tcW w:w="904" w:type="dxa"/>
            <w:shd w:val="clear" w:color="auto" w:fill="0070C0"/>
            <w:vAlign w:val="center"/>
          </w:tcPr>
          <w:p w14:paraId="5CE051CB" w14:textId="53673112" w:rsidR="008F2B63" w:rsidRPr="008E4F95" w:rsidRDefault="00002ED1" w:rsidP="00173BEE">
            <w:pPr>
              <w:ind w:left="0"/>
              <w:rPr>
                <w:b/>
                <w:color w:val="FFFFFF" w:themeColor="background1"/>
                <w:lang w:val="en-US"/>
              </w:rPr>
            </w:pPr>
            <w:r w:rsidRPr="008E4F95">
              <w:rPr>
                <w:b/>
                <w:color w:val="FFFFFF" w:themeColor="background1"/>
                <w:lang w:val="en-US"/>
              </w:rPr>
              <w:t>Pris</w:t>
            </w:r>
          </w:p>
        </w:tc>
        <w:tc>
          <w:tcPr>
            <w:tcW w:w="3065" w:type="dxa"/>
            <w:shd w:val="clear" w:color="auto" w:fill="0070C0"/>
            <w:vAlign w:val="center"/>
          </w:tcPr>
          <w:p w14:paraId="24AECB04" w14:textId="142C52B3" w:rsidR="008F2B63" w:rsidRPr="008E4F95" w:rsidRDefault="00002ED1" w:rsidP="00173BEE">
            <w:pPr>
              <w:ind w:left="0"/>
              <w:rPr>
                <w:b/>
                <w:color w:val="FFFFFF" w:themeColor="background1"/>
                <w:lang w:val="en-US"/>
              </w:rPr>
            </w:pPr>
            <w:r w:rsidRPr="008E4F95">
              <w:rPr>
                <w:b/>
                <w:color w:val="FFFFFF" w:themeColor="background1"/>
                <w:lang w:val="en-US"/>
              </w:rPr>
              <w:t>Kommentarer</w:t>
            </w:r>
          </w:p>
        </w:tc>
      </w:tr>
      <w:tr w:rsidR="008F2B63" w:rsidRPr="00002ED1" w14:paraId="486AA572" w14:textId="77777777" w:rsidTr="00002ED1">
        <w:tc>
          <w:tcPr>
            <w:tcW w:w="1360" w:type="dxa"/>
          </w:tcPr>
          <w:p w14:paraId="366C5B01" w14:textId="77777777" w:rsidR="008F2B63" w:rsidRPr="0027251A" w:rsidRDefault="008F2B63" w:rsidP="00AB64ED">
            <w:pPr>
              <w:ind w:left="0"/>
              <w:rPr>
                <w:sz w:val="18"/>
                <w:szCs w:val="20"/>
                <w:lang w:val="en-US"/>
              </w:rPr>
            </w:pPr>
          </w:p>
        </w:tc>
        <w:tc>
          <w:tcPr>
            <w:tcW w:w="4926" w:type="dxa"/>
            <w:gridSpan w:val="2"/>
          </w:tcPr>
          <w:p w14:paraId="75EC0AA1" w14:textId="30FCE42F" w:rsidR="00002ED1" w:rsidRPr="00002ED1" w:rsidRDefault="008F2B63" w:rsidP="00002ED1">
            <w:pPr>
              <w:ind w:left="0"/>
              <w:rPr>
                <w:sz w:val="18"/>
                <w:szCs w:val="20"/>
              </w:rPr>
            </w:pPr>
            <w:r w:rsidRPr="00100D60">
              <w:rPr>
                <w:sz w:val="18"/>
                <w:szCs w:val="20"/>
              </w:rPr>
              <w:t xml:space="preserve">NOK </w:t>
            </w:r>
            <w:r w:rsidR="00002ED1" w:rsidRPr="00100D60">
              <w:rPr>
                <w:sz w:val="18"/>
                <w:szCs w:val="20"/>
              </w:rPr>
              <w:t>eks</w:t>
            </w:r>
            <w:r w:rsidRPr="00100D60">
              <w:rPr>
                <w:sz w:val="18"/>
                <w:szCs w:val="20"/>
              </w:rPr>
              <w:t xml:space="preserve">. </w:t>
            </w:r>
            <w:r w:rsidR="00002ED1" w:rsidRPr="00002ED1">
              <w:rPr>
                <w:sz w:val="18"/>
                <w:szCs w:val="20"/>
              </w:rPr>
              <w:t>MVA</w:t>
            </w:r>
            <w:r w:rsidRPr="00002ED1">
              <w:rPr>
                <w:sz w:val="18"/>
                <w:szCs w:val="20"/>
              </w:rPr>
              <w:t xml:space="preserve"> </w:t>
            </w:r>
            <w:r w:rsidR="00002ED1" w:rsidRPr="00002ED1">
              <w:rPr>
                <w:sz w:val="18"/>
                <w:szCs w:val="20"/>
              </w:rPr>
              <w:t>dersom ikke annet angitt</w:t>
            </w:r>
          </w:p>
        </w:tc>
        <w:tc>
          <w:tcPr>
            <w:tcW w:w="3065" w:type="dxa"/>
          </w:tcPr>
          <w:p w14:paraId="7B60B773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</w:tr>
      <w:tr w:rsidR="00002ED1" w:rsidRPr="00002ED1" w14:paraId="39495EA3" w14:textId="77777777" w:rsidTr="00002ED1">
        <w:tc>
          <w:tcPr>
            <w:tcW w:w="1360" w:type="dxa"/>
          </w:tcPr>
          <w:p w14:paraId="3E59EB31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4022" w:type="dxa"/>
          </w:tcPr>
          <w:p w14:paraId="1AA09C68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904" w:type="dxa"/>
            <w:shd w:val="clear" w:color="auto" w:fill="E0E0E0"/>
          </w:tcPr>
          <w:p w14:paraId="1E9D00F3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3065" w:type="dxa"/>
          </w:tcPr>
          <w:p w14:paraId="083A227A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</w:tr>
      <w:tr w:rsidR="00002ED1" w:rsidRPr="00002ED1" w14:paraId="3D0D09D3" w14:textId="77777777" w:rsidTr="00002ED1">
        <w:tc>
          <w:tcPr>
            <w:tcW w:w="1360" w:type="dxa"/>
          </w:tcPr>
          <w:p w14:paraId="4EC07585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4022" w:type="dxa"/>
          </w:tcPr>
          <w:p w14:paraId="48695525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904" w:type="dxa"/>
            <w:shd w:val="clear" w:color="auto" w:fill="E0E0E0"/>
          </w:tcPr>
          <w:p w14:paraId="0BF44084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3065" w:type="dxa"/>
          </w:tcPr>
          <w:p w14:paraId="345BB3CA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</w:tr>
      <w:tr w:rsidR="00002ED1" w:rsidRPr="00002ED1" w14:paraId="610E9945" w14:textId="77777777" w:rsidTr="00002ED1">
        <w:tc>
          <w:tcPr>
            <w:tcW w:w="1360" w:type="dxa"/>
          </w:tcPr>
          <w:p w14:paraId="383EBB65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4022" w:type="dxa"/>
          </w:tcPr>
          <w:p w14:paraId="59A7E011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  <w:p w14:paraId="184BC5DE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904" w:type="dxa"/>
            <w:shd w:val="clear" w:color="auto" w:fill="E0E0E0"/>
          </w:tcPr>
          <w:p w14:paraId="2DF29963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3065" w:type="dxa"/>
          </w:tcPr>
          <w:p w14:paraId="4EF3263C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</w:tr>
      <w:tr w:rsidR="00002ED1" w:rsidRPr="00002ED1" w14:paraId="2A24CBAE" w14:textId="77777777" w:rsidTr="00002ED1">
        <w:tc>
          <w:tcPr>
            <w:tcW w:w="1360" w:type="dxa"/>
          </w:tcPr>
          <w:p w14:paraId="081AE53B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4022" w:type="dxa"/>
          </w:tcPr>
          <w:p w14:paraId="0AD8B0E6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  <w:p w14:paraId="36071E54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904" w:type="dxa"/>
            <w:shd w:val="clear" w:color="auto" w:fill="E0E0E0"/>
          </w:tcPr>
          <w:p w14:paraId="4A234DE3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3065" w:type="dxa"/>
          </w:tcPr>
          <w:p w14:paraId="476FE158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</w:tr>
      <w:tr w:rsidR="00002ED1" w:rsidRPr="00002ED1" w14:paraId="7513E36E" w14:textId="77777777" w:rsidTr="00002ED1">
        <w:tc>
          <w:tcPr>
            <w:tcW w:w="1360" w:type="dxa"/>
          </w:tcPr>
          <w:p w14:paraId="60A69C77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4022" w:type="dxa"/>
          </w:tcPr>
          <w:p w14:paraId="72CD5B4B" w14:textId="668B8605" w:rsidR="008F2B63" w:rsidRPr="00002ED1" w:rsidRDefault="00002ED1" w:rsidP="00002ED1">
            <w:pPr>
              <w:ind w:left="0"/>
              <w:rPr>
                <w:sz w:val="18"/>
                <w:szCs w:val="20"/>
              </w:rPr>
            </w:pPr>
            <w:commentRangeStart w:id="57"/>
            <w:r w:rsidRPr="00002ED1">
              <w:rPr>
                <w:sz w:val="18"/>
                <w:szCs w:val="20"/>
              </w:rPr>
              <w:t>Pris for pakking, transport, iht</w:t>
            </w:r>
            <w:r w:rsidR="00F92988">
              <w:rPr>
                <w:sz w:val="18"/>
                <w:szCs w:val="20"/>
              </w:rPr>
              <w:t>.</w:t>
            </w:r>
            <w:r w:rsidRPr="00002ED1">
              <w:rPr>
                <w:sz w:val="18"/>
                <w:szCs w:val="20"/>
              </w:rPr>
              <w:t xml:space="preserve"> Incoterms </w:t>
            </w:r>
            <w:r w:rsidR="00272811" w:rsidRPr="00002ED1">
              <w:rPr>
                <w:sz w:val="18"/>
                <w:szCs w:val="20"/>
              </w:rPr>
              <w:t>20</w:t>
            </w:r>
            <w:r w:rsidR="00F92988">
              <w:rPr>
                <w:sz w:val="18"/>
                <w:szCs w:val="20"/>
              </w:rPr>
              <w:t>20</w:t>
            </w:r>
            <w:r w:rsidR="00272811" w:rsidRPr="00002ED1">
              <w:rPr>
                <w:sz w:val="18"/>
                <w:szCs w:val="20"/>
              </w:rPr>
              <w:t xml:space="preserve"> DAP</w:t>
            </w:r>
            <w:r w:rsidR="001A17D5">
              <w:rPr>
                <w:sz w:val="18"/>
                <w:szCs w:val="20"/>
              </w:rPr>
              <w:t xml:space="preserve"> eller DDP</w:t>
            </w:r>
            <w:r w:rsidR="00C831D3" w:rsidRPr="00002ED1">
              <w:rPr>
                <w:sz w:val="18"/>
                <w:szCs w:val="20"/>
              </w:rPr>
              <w:t xml:space="preserve">, </w:t>
            </w:r>
            <w:r>
              <w:rPr>
                <w:sz w:val="18"/>
                <w:szCs w:val="20"/>
              </w:rPr>
              <w:t>levert</w:t>
            </w:r>
            <w:r w:rsidR="008F2B63" w:rsidRPr="00002ED1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på</w:t>
            </w:r>
            <w:r w:rsidR="008F2B63" w:rsidRPr="00002ED1">
              <w:rPr>
                <w:sz w:val="18"/>
                <w:szCs w:val="20"/>
              </w:rPr>
              <w:t xml:space="preserve"> </w:t>
            </w:r>
            <w:r w:rsidR="00642FE7" w:rsidRPr="00002ED1">
              <w:rPr>
                <w:sz w:val="18"/>
                <w:szCs w:val="20"/>
              </w:rPr>
              <w:t>NTNUs</w:t>
            </w:r>
            <w:r w:rsidR="007F6777">
              <w:rPr>
                <w:sz w:val="18"/>
                <w:szCs w:val="20"/>
              </w:rPr>
              <w:t xml:space="preserve"> a</w:t>
            </w:r>
            <w:r w:rsidR="008F2B63" w:rsidRPr="00002ED1">
              <w:rPr>
                <w:sz w:val="18"/>
                <w:szCs w:val="20"/>
              </w:rPr>
              <w:t>d</w:t>
            </w:r>
            <w:r w:rsidR="00F65C29">
              <w:rPr>
                <w:sz w:val="18"/>
                <w:szCs w:val="20"/>
              </w:rPr>
              <w:t xml:space="preserve">resser i </w:t>
            </w:r>
            <w:r>
              <w:rPr>
                <w:sz w:val="18"/>
                <w:szCs w:val="20"/>
              </w:rPr>
              <w:t>Norge</w:t>
            </w:r>
            <w:r w:rsidR="008F2B63" w:rsidRPr="00002ED1">
              <w:rPr>
                <w:sz w:val="18"/>
                <w:szCs w:val="20"/>
              </w:rPr>
              <w:t>)</w:t>
            </w:r>
            <w:commentRangeEnd w:id="57"/>
            <w:r w:rsidR="003415F3">
              <w:rPr>
                <w:rStyle w:val="Merknadsreferanse"/>
              </w:rPr>
              <w:commentReference w:id="57"/>
            </w:r>
          </w:p>
        </w:tc>
        <w:tc>
          <w:tcPr>
            <w:tcW w:w="904" w:type="dxa"/>
            <w:shd w:val="clear" w:color="auto" w:fill="E0E0E0"/>
          </w:tcPr>
          <w:p w14:paraId="4B3432D3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3065" w:type="dxa"/>
          </w:tcPr>
          <w:p w14:paraId="2C8E95C1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</w:tr>
      <w:tr w:rsidR="00002ED1" w:rsidRPr="00002ED1" w14:paraId="04C1FC80" w14:textId="77777777" w:rsidTr="00002ED1">
        <w:tc>
          <w:tcPr>
            <w:tcW w:w="1360" w:type="dxa"/>
          </w:tcPr>
          <w:p w14:paraId="1708D665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4022" w:type="dxa"/>
          </w:tcPr>
          <w:p w14:paraId="491595AA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904" w:type="dxa"/>
            <w:shd w:val="clear" w:color="auto" w:fill="E0E0E0"/>
          </w:tcPr>
          <w:p w14:paraId="5C1B84B4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3065" w:type="dxa"/>
          </w:tcPr>
          <w:p w14:paraId="26BEE773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</w:tr>
      <w:tr w:rsidR="008F2B63" w:rsidRPr="0027251A" w14:paraId="38D62F6D" w14:textId="77777777" w:rsidTr="00002ED1">
        <w:tc>
          <w:tcPr>
            <w:tcW w:w="1360" w:type="dxa"/>
          </w:tcPr>
          <w:p w14:paraId="2100662F" w14:textId="77777777" w:rsidR="008F2B63" w:rsidRPr="00002ED1" w:rsidRDefault="008F2B63" w:rsidP="00AB64ED">
            <w:pPr>
              <w:ind w:left="0"/>
              <w:rPr>
                <w:sz w:val="18"/>
                <w:szCs w:val="20"/>
              </w:rPr>
            </w:pPr>
          </w:p>
        </w:tc>
        <w:tc>
          <w:tcPr>
            <w:tcW w:w="4022" w:type="dxa"/>
          </w:tcPr>
          <w:p w14:paraId="275CEEF2" w14:textId="283CBD4B" w:rsidR="008F2B63" w:rsidRPr="0027251A" w:rsidRDefault="008F2B63" w:rsidP="00002ED1">
            <w:pPr>
              <w:ind w:left="0"/>
              <w:rPr>
                <w:b/>
                <w:sz w:val="18"/>
                <w:szCs w:val="20"/>
                <w:lang w:val="en-US"/>
              </w:rPr>
            </w:pPr>
            <w:r w:rsidRPr="0027251A">
              <w:rPr>
                <w:b/>
                <w:sz w:val="18"/>
                <w:szCs w:val="20"/>
                <w:lang w:val="en-US"/>
              </w:rPr>
              <w:t xml:space="preserve">Total </w:t>
            </w:r>
            <w:r w:rsidR="00002ED1">
              <w:rPr>
                <w:b/>
                <w:sz w:val="18"/>
                <w:szCs w:val="20"/>
                <w:lang w:val="en-US"/>
              </w:rPr>
              <w:t>pris eks MVA</w:t>
            </w:r>
          </w:p>
        </w:tc>
        <w:tc>
          <w:tcPr>
            <w:tcW w:w="904" w:type="dxa"/>
            <w:shd w:val="clear" w:color="auto" w:fill="E0E0E0"/>
          </w:tcPr>
          <w:p w14:paraId="33477389" w14:textId="77777777" w:rsidR="008F2B63" w:rsidRPr="0027251A" w:rsidRDefault="008F2B63" w:rsidP="00AB64ED">
            <w:pPr>
              <w:ind w:left="0"/>
              <w:rPr>
                <w:sz w:val="18"/>
                <w:szCs w:val="20"/>
                <w:lang w:val="en-US"/>
              </w:rPr>
            </w:pPr>
          </w:p>
        </w:tc>
        <w:tc>
          <w:tcPr>
            <w:tcW w:w="3065" w:type="dxa"/>
          </w:tcPr>
          <w:p w14:paraId="57281C65" w14:textId="77777777" w:rsidR="008F2B63" w:rsidRPr="0027251A" w:rsidRDefault="008F2B63" w:rsidP="00AB64ED">
            <w:pPr>
              <w:ind w:left="0"/>
              <w:rPr>
                <w:sz w:val="18"/>
                <w:szCs w:val="20"/>
                <w:lang w:val="en-US"/>
              </w:rPr>
            </w:pPr>
          </w:p>
        </w:tc>
      </w:tr>
    </w:tbl>
    <w:p w14:paraId="6D46A01B" w14:textId="77777777" w:rsidR="007B3030" w:rsidRPr="007B3030" w:rsidRDefault="007B3030" w:rsidP="007B3030">
      <w:pPr>
        <w:ind w:left="0"/>
        <w:rPr>
          <w:rFonts w:ascii="Garamond" w:eastAsia="MS Gothic" w:hAnsi="Garamond"/>
          <w:szCs w:val="20"/>
        </w:rPr>
      </w:pPr>
      <w:r w:rsidRPr="007B3030">
        <w:rPr>
          <w:rFonts w:ascii="Garamond" w:eastAsia="MS Gothic" w:hAnsi="Garamond"/>
          <w:szCs w:val="20"/>
        </w:rPr>
        <w:t xml:space="preserve">Dersom tilbudet ikke leveres i valuta NOK (Norske kroner), presiserer Oppdragsgiver at vi vil konvertere tilbudte valuta i henhold til kurs raten på dato for tilbudsfristen. Oppdragsgiver vil benytte Norske bank sine valutakurser </w:t>
      </w:r>
      <w:r w:rsidRPr="007B3030">
        <w:rPr>
          <w:rFonts w:ascii="Garamond" w:hAnsi="Garamond"/>
          <w:szCs w:val="20"/>
        </w:rPr>
        <w:t>(</w:t>
      </w:r>
      <w:hyperlink r:id="rId25" w:history="1">
        <w:r w:rsidRPr="007B3030">
          <w:rPr>
            <w:rStyle w:val="Hyperkobling"/>
            <w:rFonts w:ascii="Garamond" w:hAnsi="Garamond"/>
            <w:szCs w:val="20"/>
          </w:rPr>
          <w:t>http://www.norges-bank.no/Statistikk/Valutakurser/</w:t>
        </w:r>
      </w:hyperlink>
      <w:r w:rsidRPr="007B3030">
        <w:rPr>
          <w:rFonts w:ascii="Garamond" w:hAnsi="Garamond"/>
          <w:szCs w:val="20"/>
        </w:rPr>
        <w:t>) på dato for tilbudsfristen.</w:t>
      </w:r>
    </w:p>
    <w:p w14:paraId="77188031" w14:textId="2E58B53B" w:rsidR="008F2B63" w:rsidRPr="00AE11A7" w:rsidRDefault="007F6777" w:rsidP="00AB64ED">
      <w:pPr>
        <w:ind w:left="0"/>
        <w:rPr>
          <w:rStyle w:val="TegnTegn12"/>
          <w:rFonts w:ascii="Verdana" w:hAnsi="Verdana"/>
          <w:sz w:val="20"/>
          <w:szCs w:val="20"/>
        </w:rPr>
      </w:pPr>
      <w:r w:rsidRPr="00AE11A7">
        <w:rPr>
          <w:rStyle w:val="TegnTegn12"/>
          <w:rFonts w:ascii="Verdana" w:hAnsi="Verdana"/>
          <w:sz w:val="20"/>
          <w:szCs w:val="20"/>
        </w:rPr>
        <w:t>Betalingsbetingelser</w:t>
      </w:r>
    </w:p>
    <w:p w14:paraId="294BB5A8" w14:textId="1206BA4A" w:rsidR="00526171" w:rsidRDefault="00526171" w:rsidP="00AB64ED">
      <w:pPr>
        <w:ind w:left="0"/>
        <w:rPr>
          <w:b/>
          <w:bCs/>
          <w:sz w:val="18"/>
        </w:rPr>
      </w:pPr>
      <w:r w:rsidRPr="00526171">
        <w:rPr>
          <w:b/>
          <w:bCs/>
          <w:sz w:val="18"/>
        </w:rPr>
        <w:t>Netto per 30 dager etter leveranse og signert godkjenningsprotokoll</w:t>
      </w:r>
    </w:p>
    <w:p w14:paraId="27255A6A" w14:textId="5F0A4A74" w:rsidR="003415F3" w:rsidRDefault="003415F3" w:rsidP="00AB64ED">
      <w:pPr>
        <w:ind w:left="0"/>
        <w:rPr>
          <w:b/>
          <w:bCs/>
          <w:sz w:val="18"/>
        </w:rPr>
      </w:pPr>
    </w:p>
    <w:p w14:paraId="28D73BF4" w14:textId="6423C420" w:rsidR="003415F3" w:rsidRDefault="003415F3" w:rsidP="00AB64ED">
      <w:pPr>
        <w:ind w:left="0"/>
        <w:rPr>
          <w:b/>
          <w:bCs/>
          <w:sz w:val="18"/>
        </w:rPr>
      </w:pPr>
    </w:p>
    <w:p w14:paraId="4B27DA37" w14:textId="52EB3A9C" w:rsidR="003415F3" w:rsidRDefault="003415F3" w:rsidP="00AB64ED">
      <w:pPr>
        <w:ind w:left="0"/>
        <w:rPr>
          <w:b/>
          <w:bCs/>
          <w:sz w:val="18"/>
        </w:rPr>
      </w:pPr>
    </w:p>
    <w:p w14:paraId="57A0BA04" w14:textId="77777777" w:rsidR="003415F3" w:rsidRDefault="003415F3" w:rsidP="00AB64ED">
      <w:pPr>
        <w:ind w:left="0"/>
        <w:rPr>
          <w:b/>
          <w:bCs/>
          <w:sz w:val="18"/>
        </w:rPr>
        <w:sectPr w:rsidR="003415F3" w:rsidSect="003415F3">
          <w:footerReference w:type="default" r:id="rId26"/>
          <w:footerReference w:type="first" r:id="rId27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5344937" w14:textId="06ED45F0" w:rsidR="003415F3" w:rsidRDefault="003415F3" w:rsidP="00AB64ED">
      <w:pPr>
        <w:ind w:left="0"/>
        <w:rPr>
          <w:b/>
          <w:bCs/>
          <w:sz w:val="18"/>
        </w:rPr>
      </w:pPr>
    </w:p>
    <w:p w14:paraId="5904238A" w14:textId="0ED4493E" w:rsidR="003415F3" w:rsidRDefault="003415F3" w:rsidP="00AB64ED">
      <w:pPr>
        <w:ind w:left="0"/>
        <w:rPr>
          <w:b/>
          <w:bCs/>
          <w:sz w:val="18"/>
        </w:rPr>
      </w:pPr>
    </w:p>
    <w:p w14:paraId="7B3C8CDC" w14:textId="77777777" w:rsidR="007B3030" w:rsidRPr="00D8081F" w:rsidRDefault="007B3030" w:rsidP="003415F3">
      <w:pPr>
        <w:pStyle w:val="Overskrift2"/>
        <w:numPr>
          <w:ilvl w:val="0"/>
          <w:numId w:val="0"/>
        </w:numPr>
        <w:rPr>
          <w:color w:val="000000"/>
          <w:sz w:val="16"/>
          <w:szCs w:val="16"/>
        </w:rPr>
      </w:pPr>
    </w:p>
    <w:sectPr w:rsidR="007B3030" w:rsidRPr="00D8081F" w:rsidSect="001A17D5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Nina Simonsen" w:date="2018-08-29T13:05:00Z" w:initials="NS">
    <w:p w14:paraId="03F98FE3" w14:textId="6D04CD74" w:rsidR="00B9762C" w:rsidRDefault="00B9762C">
      <w:pPr>
        <w:pStyle w:val="Merknadstekst"/>
      </w:pPr>
      <w:r>
        <w:rPr>
          <w:rStyle w:val="Merknadsreferanse"/>
        </w:rPr>
        <w:annotationRef/>
      </w:r>
      <w:r>
        <w:t>Husk oppdatering av innholdsfortegnelse</w:t>
      </w:r>
      <w:r w:rsidR="00177C8B">
        <w:t xml:space="preserve"> og kryssreferanser før forespørselen sendes ut</w:t>
      </w:r>
      <w:r>
        <w:t>.</w:t>
      </w:r>
    </w:p>
  </w:comment>
  <w:comment w:id="11" w:author="Torill Slagstad" w:date="2020-11-05T09:47:00Z" w:initials="TS">
    <w:p w14:paraId="50B9097D" w14:textId="4B8804E0" w:rsidR="00AE2F0F" w:rsidRDefault="00AE2F0F">
      <w:pPr>
        <w:pStyle w:val="Merknadstekst"/>
      </w:pPr>
      <w:r>
        <w:rPr>
          <w:rStyle w:val="Merknadsreferanse"/>
        </w:rPr>
        <w:annotationRef/>
      </w:r>
      <w:r>
        <w:t>Vurder om det skal gis mer info.</w:t>
      </w:r>
    </w:p>
  </w:comment>
  <w:comment w:id="17" w:author="Nina Simonsen" w:date="2018-08-29T13:10:00Z" w:initials="NS">
    <w:p w14:paraId="14B50D37" w14:textId="3DA11FC2" w:rsidR="00B9762C" w:rsidRDefault="00B9762C">
      <w:pPr>
        <w:pStyle w:val="Merknadstekst"/>
      </w:pPr>
      <w:r>
        <w:rPr>
          <w:rStyle w:val="Merknadsreferanse"/>
        </w:rPr>
        <w:annotationRef/>
      </w:r>
      <w:r>
        <w:t>Beskrive behov/innhold, samt vurder om budsjett skal oppgis.</w:t>
      </w:r>
    </w:p>
  </w:comment>
  <w:comment w:id="24" w:author="Ina Therese Sørfonden" w:date="2020-10-30T10:14:00Z" w:initials="ITS">
    <w:p w14:paraId="02736BCC" w14:textId="5B83EF86" w:rsidR="0066120C" w:rsidRDefault="0066120C">
      <w:pPr>
        <w:pStyle w:val="Merknadstekst"/>
      </w:pPr>
      <w:r>
        <w:rPr>
          <w:rStyle w:val="Merknadsreferanse"/>
        </w:rPr>
        <w:annotationRef/>
      </w:r>
      <w:r>
        <w:t>Krav om skatteattest gjelder kun anskaffelser over 500 000.</w:t>
      </w:r>
    </w:p>
  </w:comment>
  <w:comment w:id="31" w:author="Torill Slagstad" w:date="2020-10-26T13:02:00Z" w:initials="TS">
    <w:p w14:paraId="0E3386B7" w14:textId="7B67A652" w:rsidR="00B9762C" w:rsidRDefault="00B9762C" w:rsidP="00834F73">
      <w:pPr>
        <w:pStyle w:val="Merknadstekst"/>
        <w:ind w:left="0"/>
      </w:pPr>
      <w:r>
        <w:rPr>
          <w:rStyle w:val="Merknadsreferanse"/>
        </w:rPr>
        <w:annotationRef/>
      </w:r>
      <w:r>
        <w:t>Man kan også ta med andre kvalifikasjonskrav enn firmaattest og skatteattest, dersom anskaffelsen er av en slik art at det er nødvendig. Hvis ikke så fjernes dette punktet.</w:t>
      </w:r>
    </w:p>
  </w:comment>
  <w:comment w:id="32" w:author="Torill Slagstad" w:date="2020-10-26T13:05:00Z" w:initials="TS">
    <w:p w14:paraId="34CCC5FA" w14:textId="4FAABE34" w:rsidR="00B9762C" w:rsidRDefault="00B9762C">
      <w:pPr>
        <w:pStyle w:val="Merknadstekst"/>
      </w:pPr>
      <w:r>
        <w:rPr>
          <w:rStyle w:val="Merknadsreferanse"/>
        </w:rPr>
        <w:annotationRef/>
      </w:r>
      <w:r>
        <w:t>Dette er et eksempel på et kvalifikasjonskrav som kan være aktuelt ved anskaffelse av et tjenesteoppdrag.</w:t>
      </w:r>
    </w:p>
  </w:comment>
  <w:comment w:id="37" w:author="Torill Slagstad" w:date="2020-10-26T13:31:00Z" w:initials="TS">
    <w:p w14:paraId="3BEAF5E3" w14:textId="77777777" w:rsidR="00B9762C" w:rsidRDefault="00B9762C" w:rsidP="0075412D">
      <w:pPr>
        <w:pStyle w:val="Merknadstekst"/>
      </w:pPr>
      <w:r>
        <w:rPr>
          <w:rStyle w:val="Merknadsreferanse"/>
        </w:rPr>
        <w:annotationRef/>
      </w:r>
      <w:r>
        <w:t>Andre alternativer for tildelingskriterier kan være:</w:t>
      </w:r>
    </w:p>
    <w:p w14:paraId="3FE7D68A" w14:textId="77777777" w:rsidR="00B9762C" w:rsidRDefault="00B9762C" w:rsidP="0075412D">
      <w:pPr>
        <w:pStyle w:val="Merknadstekst"/>
        <w:numPr>
          <w:ilvl w:val="0"/>
          <w:numId w:val="17"/>
        </w:numPr>
      </w:pPr>
      <w:r>
        <w:t>«</w:t>
      </w:r>
      <w:r w:rsidRPr="00E7447D">
        <w:rPr>
          <w:rFonts w:ascii="Arial" w:hAnsi="Arial" w:cs="Arial"/>
          <w:b/>
          <w:bCs/>
          <w:sz w:val="24"/>
          <w:szCs w:val="24"/>
        </w:rPr>
        <w:t>Tildelingen vil skje på bakgrunn av hvilket tilbud som har den laveste prisen</w:t>
      </w:r>
      <w:r>
        <w:t xml:space="preserve">» </w:t>
      </w:r>
      <w:r w:rsidRPr="00E7447D">
        <w:t>(Under dette kriteriet vurderes kun tilbudt pris. Dokumentasjon er ferdig utfylt prisskjema)</w:t>
      </w:r>
    </w:p>
    <w:p w14:paraId="3C1E3424" w14:textId="77777777" w:rsidR="00B9762C" w:rsidRPr="002A3B8E" w:rsidRDefault="00B9762C" w:rsidP="0075412D">
      <w:pPr>
        <w:pStyle w:val="Brdtekst"/>
        <w:numPr>
          <w:ilvl w:val="0"/>
          <w:numId w:val="19"/>
        </w:numPr>
        <w:ind w:left="643"/>
        <w:rPr>
          <w:rFonts w:ascii="Arial" w:hAnsi="Arial" w:cs="Arial"/>
          <w:sz w:val="24"/>
          <w:szCs w:val="24"/>
        </w:rPr>
      </w:pPr>
      <w:r>
        <w:t>«</w:t>
      </w:r>
      <w:r w:rsidRPr="00E7447D">
        <w:rPr>
          <w:rFonts w:ascii="Arial" w:hAnsi="Arial" w:cs="Arial"/>
          <w:b/>
          <w:bCs/>
          <w:sz w:val="24"/>
          <w:szCs w:val="24"/>
        </w:rPr>
        <w:t>Tildelingen vil skje på bakgrunn hvilket tilbud som har den laveste kostnaden</w:t>
      </w:r>
      <w:r w:rsidRPr="002A3B8E">
        <w:rPr>
          <w:rFonts w:ascii="Arial" w:hAnsi="Arial" w:cs="Arial"/>
          <w:sz w:val="24"/>
          <w:szCs w:val="24"/>
        </w:rPr>
        <w:t>.</w:t>
      </w:r>
      <w:r>
        <w:t>» (</w:t>
      </w:r>
      <w:r w:rsidRPr="002A3B8E">
        <w:rPr>
          <w:rFonts w:ascii="Arial" w:hAnsi="Arial" w:cs="Arial"/>
          <w:sz w:val="24"/>
          <w:szCs w:val="24"/>
        </w:rPr>
        <w:t>Under dette kriteriet vurderes tilbudt pris og livssykluskostnader</w:t>
      </w:r>
      <w:r>
        <w:rPr>
          <w:rFonts w:ascii="Arial" w:hAnsi="Arial" w:cs="Arial"/>
          <w:sz w:val="24"/>
          <w:szCs w:val="24"/>
        </w:rPr>
        <w:t>. Dokumentasjon er ferdig utfylt prisskjema og e</w:t>
      </w:r>
      <w:r w:rsidRPr="00E7447D">
        <w:rPr>
          <w:rFonts w:ascii="Arial" w:hAnsi="Arial" w:cs="Arial"/>
          <w:sz w:val="24"/>
          <w:szCs w:val="24"/>
        </w:rPr>
        <w:t>ventuell informasjon du trenger fra leverandøren for å vurdere livssykluskostnader</w:t>
      </w:r>
      <w:r>
        <w:t>)</w:t>
      </w:r>
    </w:p>
  </w:comment>
  <w:comment w:id="43" w:author="Torill Slagstad" w:date="2020-11-05T09:51:00Z" w:initials="TS">
    <w:p w14:paraId="3003CE34" w14:textId="361B16B7" w:rsidR="00AE2F0F" w:rsidRDefault="00AE2F0F">
      <w:pPr>
        <w:pStyle w:val="Merknadstekst"/>
      </w:pPr>
      <w:r>
        <w:rPr>
          <w:rStyle w:val="Merknadsreferanse"/>
        </w:rPr>
        <w:annotationRef/>
      </w:r>
      <w:r>
        <w:t>Lengden på vedståelsesfrist må vurderes. Husk at vi må hat tid til å evaluere tilbudene, men leverandøren binder opp ressurser.</w:t>
      </w:r>
    </w:p>
  </w:comment>
  <w:comment w:id="44" w:author="Torill Slagstad" w:date="2020-10-26T15:12:00Z" w:initials="TS">
    <w:p w14:paraId="689B646F" w14:textId="56ECBBE6" w:rsidR="00B9762C" w:rsidRDefault="00B9762C">
      <w:pPr>
        <w:pStyle w:val="Merknadstekst"/>
      </w:pPr>
      <w:r>
        <w:rPr>
          <w:rStyle w:val="Merknadsreferanse"/>
        </w:rPr>
        <w:annotationRef/>
      </w:r>
      <w:r>
        <w:t>Det er viktig at all dokumentasjon du etterspør listes opp i denne oversikten.</w:t>
      </w:r>
    </w:p>
  </w:comment>
  <w:comment w:id="45" w:author="Torill Slagstad" w:date="2020-10-26T15:10:00Z" w:initials="TS">
    <w:p w14:paraId="26DD8BE7" w14:textId="4DA732E7" w:rsidR="00B9762C" w:rsidRDefault="00B9762C">
      <w:pPr>
        <w:pStyle w:val="Merknadstekst"/>
      </w:pPr>
      <w:r>
        <w:rPr>
          <w:rStyle w:val="Merknadsreferanse"/>
        </w:rPr>
        <w:annotationRef/>
      </w:r>
      <w:r>
        <w:t>Ta bort dersom det ikke er aktuelt. Det er viktig at all dokumentasjon du etterspør listes opp i denne oversikten.</w:t>
      </w:r>
    </w:p>
  </w:comment>
  <w:comment w:id="46" w:author="Torill Slagstad" w:date="2020-10-26T15:10:00Z" w:initials="TS">
    <w:p w14:paraId="3198D3B0" w14:textId="012D9CAE" w:rsidR="00B9762C" w:rsidRDefault="00B9762C">
      <w:pPr>
        <w:pStyle w:val="Merknadstekst"/>
      </w:pPr>
      <w:r>
        <w:rPr>
          <w:rStyle w:val="Merknadsreferanse"/>
        </w:rPr>
        <w:annotationRef/>
      </w:r>
      <w:r>
        <w:t>Ta bort dersom det ikke er aktuelt. Det er viktig at all dokumentasjon du etterspør listes opp i denne oversikten.</w:t>
      </w:r>
    </w:p>
  </w:comment>
  <w:comment w:id="50" w:author="Torill Slagstad" w:date="2020-10-26T15:29:00Z" w:initials="TS">
    <w:p w14:paraId="1DD9D68A" w14:textId="65576AB4" w:rsidR="00B9762C" w:rsidRDefault="00B9762C">
      <w:pPr>
        <w:pStyle w:val="Merknadstekst"/>
      </w:pPr>
      <w:r>
        <w:rPr>
          <w:rStyle w:val="Merknadsreferanse"/>
        </w:rPr>
        <w:annotationRef/>
      </w:r>
      <w:r>
        <w:t>Dersom du ikke bruker C-krav i kravspeken kan du ta bort info om dette</w:t>
      </w:r>
    </w:p>
  </w:comment>
  <w:comment w:id="51" w:author="Torill Slagstad" w:date="2020-10-26T15:28:00Z" w:initials="TS">
    <w:p w14:paraId="75411EE9" w14:textId="10444908" w:rsidR="00B9762C" w:rsidRDefault="00B9762C">
      <w:pPr>
        <w:pStyle w:val="Merknadstekst"/>
      </w:pPr>
      <w:r>
        <w:rPr>
          <w:rStyle w:val="Merknadsreferanse"/>
        </w:rPr>
        <w:annotationRef/>
      </w:r>
      <w:r>
        <w:t>Dersom du ikke bruker C-krav i kravspeken kan du ta bort info om dette.</w:t>
      </w:r>
    </w:p>
  </w:comment>
  <w:comment w:id="52" w:author="Torill Slagstad" w:date="2020-10-26T15:31:00Z" w:initials="TS">
    <w:p w14:paraId="72C73D0A" w14:textId="77777777" w:rsidR="00B9762C" w:rsidRDefault="00B9762C" w:rsidP="00F92988">
      <w:pPr>
        <w:pStyle w:val="Merknadstekst"/>
      </w:pPr>
      <w:r>
        <w:rPr>
          <w:rStyle w:val="Merknadsreferanse"/>
        </w:rPr>
        <w:annotationRef/>
      </w:r>
      <w:r>
        <w:t>Viktig at man vet forskjell på A og B-krav når man fyller ut tabellen.</w:t>
      </w:r>
    </w:p>
    <w:p w14:paraId="413560E3" w14:textId="77777777" w:rsidR="00B9762C" w:rsidRDefault="00B9762C" w:rsidP="00F92988">
      <w:pPr>
        <w:pStyle w:val="Merknadstekst"/>
      </w:pPr>
    </w:p>
    <w:p w14:paraId="2359AEA9" w14:textId="2A88125E" w:rsidR="00B9762C" w:rsidRDefault="00B9762C" w:rsidP="00F92988">
      <w:pPr>
        <w:pStyle w:val="Merknadstekst"/>
      </w:pPr>
      <w:r w:rsidRPr="003415F3">
        <w:rPr>
          <w:b/>
          <w:bCs/>
        </w:rPr>
        <w:t>A krav skal man kunne svare ja eller nei på, de skal ikke evalueres</w:t>
      </w:r>
      <w:r>
        <w:t xml:space="preserve">, de er minimumskrav. Hvis en leverandør ikke oppfyller et A krav, </w:t>
      </w:r>
      <w:r>
        <w:rPr>
          <w:i/>
        </w:rPr>
        <w:t xml:space="preserve">skal </w:t>
      </w:r>
      <w:r>
        <w:t>han avvises.</w:t>
      </w:r>
    </w:p>
    <w:p w14:paraId="173769CA" w14:textId="50ADBE84" w:rsidR="00B9762C" w:rsidRDefault="00B9762C" w:rsidP="00F92988">
      <w:pPr>
        <w:pStyle w:val="Merknadstekst"/>
      </w:pPr>
    </w:p>
    <w:p w14:paraId="3472B97A" w14:textId="30BB456B" w:rsidR="00B9762C" w:rsidRPr="00580A51" w:rsidRDefault="00B9762C" w:rsidP="00F92988">
      <w:pPr>
        <w:pStyle w:val="Merknadstekst"/>
      </w:pPr>
      <w:r w:rsidRPr="003415F3">
        <w:rPr>
          <w:b/>
          <w:bCs/>
        </w:rPr>
        <w:t>B-krav evalueres og leverandøren vurderes etter hvor godt han oppfyller kravet</w:t>
      </w:r>
      <w:r>
        <w:t>. Det er på B-kravene du skiller leverandørene fra hverandre.</w:t>
      </w:r>
    </w:p>
    <w:p w14:paraId="637DCAF2" w14:textId="428E4111" w:rsidR="00B9762C" w:rsidRDefault="00B9762C">
      <w:pPr>
        <w:pStyle w:val="Merknadstekst"/>
      </w:pPr>
    </w:p>
  </w:comment>
  <w:comment w:id="53" w:author="Torill Slagstad" w:date="2020-10-26T15:31:00Z" w:initials="TS">
    <w:p w14:paraId="499F0273" w14:textId="38F86E3A" w:rsidR="00B9762C" w:rsidRDefault="00B9762C">
      <w:pPr>
        <w:pStyle w:val="Merknadstekst"/>
      </w:pPr>
      <w:r>
        <w:rPr>
          <w:rStyle w:val="Merknadsreferanse"/>
        </w:rPr>
        <w:annotationRef/>
      </w:r>
      <w:r w:rsidRPr="003415F3">
        <w:rPr>
          <w:b/>
          <w:bCs/>
        </w:rPr>
        <w:t>Kravene som ligger i malen er</w:t>
      </w:r>
      <w:r w:rsidR="003415F3" w:rsidRPr="003415F3">
        <w:rPr>
          <w:b/>
          <w:bCs/>
        </w:rPr>
        <w:t xml:space="preserve"> kun</w:t>
      </w:r>
      <w:r w:rsidRPr="003415F3">
        <w:rPr>
          <w:b/>
          <w:bCs/>
        </w:rPr>
        <w:t xml:space="preserve"> forslag</w:t>
      </w:r>
      <w:r>
        <w:t>. De må tilpasses hver enkel anskaffelse.</w:t>
      </w:r>
    </w:p>
    <w:p w14:paraId="1F9EEE40" w14:textId="77777777" w:rsidR="003415F3" w:rsidRDefault="003415F3">
      <w:pPr>
        <w:pStyle w:val="Merknadstekst"/>
      </w:pPr>
    </w:p>
    <w:p w14:paraId="40785E4A" w14:textId="0C96A1B3" w:rsidR="003415F3" w:rsidRDefault="003415F3">
      <w:pPr>
        <w:pStyle w:val="Merknadstekst"/>
      </w:pPr>
      <w:r>
        <w:t>NB! Tilpass om det er tjeneste eller vare</w:t>
      </w:r>
    </w:p>
  </w:comment>
  <w:comment w:id="56" w:author="Torill Slagstad" w:date="2020-10-26T15:34:00Z" w:initials="TS">
    <w:p w14:paraId="271FF48F" w14:textId="2D9FA5BF" w:rsidR="00B9762C" w:rsidRDefault="00B9762C">
      <w:pPr>
        <w:pStyle w:val="Merknadstekst"/>
      </w:pPr>
      <w:r>
        <w:rPr>
          <w:rStyle w:val="Merknadsreferanse"/>
        </w:rPr>
        <w:annotationRef/>
      </w:r>
      <w:r w:rsidR="003415F3" w:rsidRPr="003415F3">
        <w:rPr>
          <w:b/>
          <w:bCs/>
        </w:rPr>
        <w:t xml:space="preserve">NB!!! </w:t>
      </w:r>
      <w:r w:rsidRPr="003415F3">
        <w:rPr>
          <w:b/>
          <w:bCs/>
        </w:rPr>
        <w:t>Viktig at vi legger føringer for hva vi ønsker leverandøren skal gi pris på</w:t>
      </w:r>
      <w:r w:rsidR="003415F3" w:rsidRPr="003415F3">
        <w:rPr>
          <w:b/>
          <w:bCs/>
        </w:rPr>
        <w:t xml:space="preserve"> i tabellen</w:t>
      </w:r>
      <w:r w:rsidR="003415F3">
        <w:t>.</w:t>
      </w:r>
      <w:r>
        <w:t xml:space="preserve"> Det gjøre det enklere å sammenligne tilbudene.</w:t>
      </w:r>
    </w:p>
  </w:comment>
  <w:comment w:id="57" w:author="Vibeke Hagen" w:date="2021-10-15T13:45:00Z" w:initials="VH">
    <w:p w14:paraId="7FF82427" w14:textId="358B9DB9" w:rsidR="003415F3" w:rsidRDefault="003415F3">
      <w:pPr>
        <w:pStyle w:val="Merknadstekst"/>
      </w:pPr>
      <w:r>
        <w:rPr>
          <w:rStyle w:val="Merknadsreferanse"/>
        </w:rPr>
        <w:annotationRef/>
      </w:r>
      <w:r>
        <w:t>Gjelder kun for varer.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3F98FE3" w15:done="0"/>
  <w15:commentEx w15:paraId="50B9097D" w15:done="0"/>
  <w15:commentEx w15:paraId="14B50D37" w15:done="0"/>
  <w15:commentEx w15:paraId="02736BCC" w15:done="0"/>
  <w15:commentEx w15:paraId="0E3386B7" w15:done="0"/>
  <w15:commentEx w15:paraId="34CCC5FA" w15:done="0"/>
  <w15:commentEx w15:paraId="3C1E3424" w15:done="0"/>
  <w15:commentEx w15:paraId="3003CE34" w15:done="0"/>
  <w15:commentEx w15:paraId="689B646F" w15:done="0"/>
  <w15:commentEx w15:paraId="26DD8BE7" w15:done="0"/>
  <w15:commentEx w15:paraId="3198D3B0" w15:done="0"/>
  <w15:commentEx w15:paraId="1DD9D68A" w15:done="0"/>
  <w15:commentEx w15:paraId="75411EE9" w15:done="0"/>
  <w15:commentEx w15:paraId="637DCAF2" w15:done="0"/>
  <w15:commentEx w15:paraId="40785E4A" w15:done="0"/>
  <w15:commentEx w15:paraId="271FF48F" w15:done="0"/>
  <w15:commentEx w15:paraId="7FF8242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14047A" w16cex:dateUtc="2021-10-15T11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3F98FE3" w16cid:durableId="22A8404A"/>
  <w16cid:commentId w16cid:paraId="50B9097D" w16cid:durableId="234E489E"/>
  <w16cid:commentId w16cid:paraId="14B50D37" w16cid:durableId="22A8404B"/>
  <w16cid:commentId w16cid:paraId="02736BCC" w16cid:durableId="23466601"/>
  <w16cid:commentId w16cid:paraId="0E3386B7" w16cid:durableId="2341474E"/>
  <w16cid:commentId w16cid:paraId="34CCC5FA" w16cid:durableId="23414837"/>
  <w16cid:commentId w16cid:paraId="3C1E3424" w16cid:durableId="23414E32"/>
  <w16cid:commentId w16cid:paraId="3003CE34" w16cid:durableId="234E499A"/>
  <w16cid:commentId w16cid:paraId="689B646F" w16cid:durableId="234165DD"/>
  <w16cid:commentId w16cid:paraId="26DD8BE7" w16cid:durableId="23416580"/>
  <w16cid:commentId w16cid:paraId="3198D3B0" w16cid:durableId="23416578"/>
  <w16cid:commentId w16cid:paraId="1DD9D68A" w16cid:durableId="234169D2"/>
  <w16cid:commentId w16cid:paraId="75411EE9" w16cid:durableId="234169A8"/>
  <w16cid:commentId w16cid:paraId="637DCAF2" w16cid:durableId="23416A3A"/>
  <w16cid:commentId w16cid:paraId="40785E4A" w16cid:durableId="23416A43"/>
  <w16cid:commentId w16cid:paraId="271FF48F" w16cid:durableId="23416B05"/>
  <w16cid:commentId w16cid:paraId="7FF82427" w16cid:durableId="2514047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5730F" w14:textId="77777777" w:rsidR="00B9762C" w:rsidRDefault="00B9762C" w:rsidP="0062792C">
      <w:r>
        <w:separator/>
      </w:r>
    </w:p>
    <w:p w14:paraId="3FDBF1AC" w14:textId="77777777" w:rsidR="00B9762C" w:rsidRDefault="00B9762C" w:rsidP="0062792C"/>
  </w:endnote>
  <w:endnote w:type="continuationSeparator" w:id="0">
    <w:p w14:paraId="07143F9D" w14:textId="77777777" w:rsidR="00B9762C" w:rsidRDefault="00B9762C" w:rsidP="0062792C">
      <w:r>
        <w:continuationSeparator/>
      </w:r>
    </w:p>
    <w:p w14:paraId="2ED91C2A" w14:textId="77777777" w:rsidR="00B9762C" w:rsidRDefault="00B9762C" w:rsidP="006279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pCentury Old Sty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923E6" w14:textId="77777777" w:rsidR="00B9762C" w:rsidRDefault="00B9762C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9D32" w14:textId="77777777" w:rsidR="00B9762C" w:rsidRDefault="00B9762C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FE2F5" w14:textId="77777777" w:rsidR="00B9762C" w:rsidRDefault="00B9762C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BBD56" w14:textId="2EA1ADB8" w:rsidR="00B9762C" w:rsidRPr="00F66493" w:rsidRDefault="00B9762C" w:rsidP="002A1F64">
    <w:pPr>
      <w:pStyle w:val="Bunntekst"/>
      <w:jc w:val="center"/>
    </w:pPr>
    <w:r w:rsidRPr="009545D3">
      <w:t xml:space="preserve">Side </w:t>
    </w:r>
    <w:r w:rsidRPr="009545D3">
      <w:rPr>
        <w:sz w:val="24"/>
      </w:rPr>
      <w:fldChar w:fldCharType="begin"/>
    </w:r>
    <w:r w:rsidRPr="009545D3">
      <w:instrText xml:space="preserve"> PAGE </w:instrText>
    </w:r>
    <w:r w:rsidRPr="009545D3">
      <w:rPr>
        <w:sz w:val="24"/>
      </w:rPr>
      <w:fldChar w:fldCharType="separate"/>
    </w:r>
    <w:r>
      <w:rPr>
        <w:noProof/>
      </w:rPr>
      <w:t>12</w:t>
    </w:r>
    <w:r w:rsidRPr="009545D3">
      <w:rPr>
        <w:sz w:val="24"/>
      </w:rPr>
      <w:fldChar w:fldCharType="end"/>
    </w:r>
    <w:r w:rsidRPr="009545D3">
      <w:t xml:space="preserve"> av </w:t>
    </w:r>
    <w:r>
      <w:rPr>
        <w:noProof/>
      </w:rPr>
      <w:fldChar w:fldCharType="begin"/>
    </w:r>
    <w:r>
      <w:rPr>
        <w:noProof/>
      </w:rPr>
      <w:instrText xml:space="preserve"> NUMPAGES  </w:instrText>
    </w:r>
    <w:r>
      <w:rPr>
        <w:noProof/>
      </w:rPr>
      <w:fldChar w:fldCharType="separate"/>
    </w:r>
    <w:r>
      <w:rPr>
        <w:noProof/>
      </w:rPr>
      <w:t>13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83D1E" w14:textId="77777777" w:rsidR="00B9762C" w:rsidRDefault="00B9762C" w:rsidP="002A1F64">
    <w:pPr>
      <w:pStyle w:val="Bunntekst"/>
      <w:jc w:val="center"/>
    </w:pPr>
    <w:r>
      <w:t>Versjon 3.0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35DDC" w14:textId="77777777" w:rsidR="00B9762C" w:rsidRDefault="00B9762C" w:rsidP="0062792C">
      <w:r>
        <w:separator/>
      </w:r>
    </w:p>
    <w:p w14:paraId="7554BAD4" w14:textId="77777777" w:rsidR="00B9762C" w:rsidRDefault="00B9762C" w:rsidP="0062792C"/>
  </w:footnote>
  <w:footnote w:type="continuationSeparator" w:id="0">
    <w:p w14:paraId="0FBCF022" w14:textId="77777777" w:rsidR="00B9762C" w:rsidRDefault="00B9762C" w:rsidP="0062792C">
      <w:r>
        <w:continuationSeparator/>
      </w:r>
    </w:p>
    <w:p w14:paraId="5E54F9F4" w14:textId="77777777" w:rsidR="00B9762C" w:rsidRDefault="00B9762C" w:rsidP="006279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FBCBC" w14:textId="77777777" w:rsidR="00B9762C" w:rsidRDefault="00B9762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FFDB3" w14:textId="7B87B429" w:rsidR="00B9762C" w:rsidRDefault="00B9762C" w:rsidP="00665184">
    <w:pPr>
      <w:pStyle w:val="Topptekst"/>
      <w:jc w:val="right"/>
    </w:pPr>
    <w:r>
      <w:rPr>
        <w:noProof/>
      </w:rPr>
      <w:drawing>
        <wp:inline distT="0" distB="0" distL="0" distR="0" wp14:anchorId="600174D3" wp14:editId="71B5E8B6">
          <wp:extent cx="1719618" cy="469513"/>
          <wp:effectExtent l="0" t="0" r="0" b="6985"/>
          <wp:docPr id="3" name="Bilde 3" descr="DT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T3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119" cy="4712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148383" w14:textId="77777777" w:rsidR="00B9762C" w:rsidRDefault="00B9762C" w:rsidP="0062792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1CE70" w14:textId="77777777" w:rsidR="00B9762C" w:rsidRDefault="00B9762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E51C5"/>
    <w:multiLevelType w:val="hybridMultilevel"/>
    <w:tmpl w:val="89F62EB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22494"/>
    <w:multiLevelType w:val="multilevel"/>
    <w:tmpl w:val="F9863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5C757E"/>
    <w:multiLevelType w:val="hybridMultilevel"/>
    <w:tmpl w:val="9A8EC6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207EE"/>
    <w:multiLevelType w:val="hybridMultilevel"/>
    <w:tmpl w:val="E37E0B8C"/>
    <w:lvl w:ilvl="0" w:tplc="7CF8B6F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CC36EE" w:tentative="1">
      <w:start w:val="1"/>
      <w:numFmt w:val="lowerLetter"/>
      <w:lvlText w:val="%2."/>
      <w:lvlJc w:val="left"/>
      <w:pPr>
        <w:ind w:left="1440" w:hanging="360"/>
      </w:pPr>
    </w:lvl>
    <w:lvl w:ilvl="2" w:tplc="B7ACEABC" w:tentative="1">
      <w:start w:val="1"/>
      <w:numFmt w:val="lowerRoman"/>
      <w:lvlText w:val="%3."/>
      <w:lvlJc w:val="right"/>
      <w:pPr>
        <w:ind w:left="2160" w:hanging="180"/>
      </w:pPr>
    </w:lvl>
    <w:lvl w:ilvl="3" w:tplc="EA64A9B2" w:tentative="1">
      <w:start w:val="1"/>
      <w:numFmt w:val="decimal"/>
      <w:lvlText w:val="%4."/>
      <w:lvlJc w:val="left"/>
      <w:pPr>
        <w:ind w:left="2880" w:hanging="360"/>
      </w:pPr>
    </w:lvl>
    <w:lvl w:ilvl="4" w:tplc="8F121A80" w:tentative="1">
      <w:start w:val="1"/>
      <w:numFmt w:val="lowerLetter"/>
      <w:lvlText w:val="%5."/>
      <w:lvlJc w:val="left"/>
      <w:pPr>
        <w:ind w:left="3600" w:hanging="360"/>
      </w:pPr>
    </w:lvl>
    <w:lvl w:ilvl="5" w:tplc="FFFC0BC6" w:tentative="1">
      <w:start w:val="1"/>
      <w:numFmt w:val="lowerRoman"/>
      <w:lvlText w:val="%6."/>
      <w:lvlJc w:val="right"/>
      <w:pPr>
        <w:ind w:left="4320" w:hanging="180"/>
      </w:pPr>
    </w:lvl>
    <w:lvl w:ilvl="6" w:tplc="1BC82C76" w:tentative="1">
      <w:start w:val="1"/>
      <w:numFmt w:val="decimal"/>
      <w:lvlText w:val="%7."/>
      <w:lvlJc w:val="left"/>
      <w:pPr>
        <w:ind w:left="5040" w:hanging="360"/>
      </w:pPr>
    </w:lvl>
    <w:lvl w:ilvl="7" w:tplc="33A0D440" w:tentative="1">
      <w:start w:val="1"/>
      <w:numFmt w:val="lowerLetter"/>
      <w:lvlText w:val="%8."/>
      <w:lvlJc w:val="left"/>
      <w:pPr>
        <w:ind w:left="5760" w:hanging="360"/>
      </w:pPr>
    </w:lvl>
    <w:lvl w:ilvl="8" w:tplc="52307F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8825C5"/>
    <w:multiLevelType w:val="hybridMultilevel"/>
    <w:tmpl w:val="4BEAA7B4"/>
    <w:lvl w:ilvl="0" w:tplc="C0F28D90">
      <w:numFmt w:val="bullet"/>
      <w:lvlText w:val="-"/>
      <w:lvlJc w:val="left"/>
      <w:pPr>
        <w:ind w:left="717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" w15:restartNumberingAfterBreak="0">
    <w:nsid w:val="1CCA36D8"/>
    <w:multiLevelType w:val="hybridMultilevel"/>
    <w:tmpl w:val="A3D48210"/>
    <w:lvl w:ilvl="0" w:tplc="CFA0A438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E92075"/>
    <w:multiLevelType w:val="hybridMultilevel"/>
    <w:tmpl w:val="3DEE479E"/>
    <w:lvl w:ilvl="0" w:tplc="0814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8140019" w:tentative="1">
      <w:start w:val="1"/>
      <w:numFmt w:val="lowerLetter"/>
      <w:lvlText w:val="%2."/>
      <w:lvlJc w:val="left"/>
      <w:pPr>
        <w:ind w:left="1788" w:hanging="360"/>
      </w:pPr>
    </w:lvl>
    <w:lvl w:ilvl="2" w:tplc="0814001B" w:tentative="1">
      <w:start w:val="1"/>
      <w:numFmt w:val="lowerRoman"/>
      <w:lvlText w:val="%3."/>
      <w:lvlJc w:val="right"/>
      <w:pPr>
        <w:ind w:left="2508" w:hanging="180"/>
      </w:pPr>
    </w:lvl>
    <w:lvl w:ilvl="3" w:tplc="0814000F" w:tentative="1">
      <w:start w:val="1"/>
      <w:numFmt w:val="decimal"/>
      <w:lvlText w:val="%4."/>
      <w:lvlJc w:val="left"/>
      <w:pPr>
        <w:ind w:left="3228" w:hanging="360"/>
      </w:pPr>
    </w:lvl>
    <w:lvl w:ilvl="4" w:tplc="08140019" w:tentative="1">
      <w:start w:val="1"/>
      <w:numFmt w:val="lowerLetter"/>
      <w:lvlText w:val="%5."/>
      <w:lvlJc w:val="left"/>
      <w:pPr>
        <w:ind w:left="3948" w:hanging="360"/>
      </w:pPr>
    </w:lvl>
    <w:lvl w:ilvl="5" w:tplc="0814001B" w:tentative="1">
      <w:start w:val="1"/>
      <w:numFmt w:val="lowerRoman"/>
      <w:lvlText w:val="%6."/>
      <w:lvlJc w:val="right"/>
      <w:pPr>
        <w:ind w:left="4668" w:hanging="180"/>
      </w:pPr>
    </w:lvl>
    <w:lvl w:ilvl="6" w:tplc="0814000F" w:tentative="1">
      <w:start w:val="1"/>
      <w:numFmt w:val="decimal"/>
      <w:lvlText w:val="%7."/>
      <w:lvlJc w:val="left"/>
      <w:pPr>
        <w:ind w:left="5388" w:hanging="360"/>
      </w:pPr>
    </w:lvl>
    <w:lvl w:ilvl="7" w:tplc="08140019" w:tentative="1">
      <w:start w:val="1"/>
      <w:numFmt w:val="lowerLetter"/>
      <w:lvlText w:val="%8."/>
      <w:lvlJc w:val="left"/>
      <w:pPr>
        <w:ind w:left="6108" w:hanging="360"/>
      </w:pPr>
    </w:lvl>
    <w:lvl w:ilvl="8" w:tplc="08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AE4335D"/>
    <w:multiLevelType w:val="hybridMultilevel"/>
    <w:tmpl w:val="6E7ABC12"/>
    <w:lvl w:ilvl="0" w:tplc="F7F4114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37" w:hanging="360"/>
      </w:pPr>
    </w:lvl>
    <w:lvl w:ilvl="2" w:tplc="0414001B" w:tentative="1">
      <w:start w:val="1"/>
      <w:numFmt w:val="lowerRoman"/>
      <w:lvlText w:val="%3."/>
      <w:lvlJc w:val="right"/>
      <w:pPr>
        <w:ind w:left="2157" w:hanging="180"/>
      </w:pPr>
    </w:lvl>
    <w:lvl w:ilvl="3" w:tplc="0414000F" w:tentative="1">
      <w:start w:val="1"/>
      <w:numFmt w:val="decimal"/>
      <w:lvlText w:val="%4."/>
      <w:lvlJc w:val="left"/>
      <w:pPr>
        <w:ind w:left="2877" w:hanging="360"/>
      </w:pPr>
    </w:lvl>
    <w:lvl w:ilvl="4" w:tplc="04140019" w:tentative="1">
      <w:start w:val="1"/>
      <w:numFmt w:val="lowerLetter"/>
      <w:lvlText w:val="%5."/>
      <w:lvlJc w:val="left"/>
      <w:pPr>
        <w:ind w:left="3597" w:hanging="360"/>
      </w:pPr>
    </w:lvl>
    <w:lvl w:ilvl="5" w:tplc="0414001B" w:tentative="1">
      <w:start w:val="1"/>
      <w:numFmt w:val="lowerRoman"/>
      <w:lvlText w:val="%6."/>
      <w:lvlJc w:val="right"/>
      <w:pPr>
        <w:ind w:left="4317" w:hanging="180"/>
      </w:pPr>
    </w:lvl>
    <w:lvl w:ilvl="6" w:tplc="0414000F" w:tentative="1">
      <w:start w:val="1"/>
      <w:numFmt w:val="decimal"/>
      <w:lvlText w:val="%7."/>
      <w:lvlJc w:val="left"/>
      <w:pPr>
        <w:ind w:left="5037" w:hanging="360"/>
      </w:pPr>
    </w:lvl>
    <w:lvl w:ilvl="7" w:tplc="04140019" w:tentative="1">
      <w:start w:val="1"/>
      <w:numFmt w:val="lowerLetter"/>
      <w:lvlText w:val="%8."/>
      <w:lvlJc w:val="left"/>
      <w:pPr>
        <w:ind w:left="5757" w:hanging="360"/>
      </w:pPr>
    </w:lvl>
    <w:lvl w:ilvl="8" w:tplc="0414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2D171193"/>
    <w:multiLevelType w:val="multilevel"/>
    <w:tmpl w:val="D02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1AB3A2B"/>
    <w:multiLevelType w:val="hybridMultilevel"/>
    <w:tmpl w:val="BA9800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9C68E2"/>
    <w:multiLevelType w:val="multilevel"/>
    <w:tmpl w:val="150E4156"/>
    <w:lvl w:ilvl="0">
      <w:start w:val="1"/>
      <w:numFmt w:val="decimal"/>
      <w:lvlText w:val="%1.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73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37" w:hanging="73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37" w:hanging="73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37" w:hanging="73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37" w:hanging="73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7" w:hanging="73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7" w:hanging="737"/>
      </w:pPr>
      <w:rPr>
        <w:rFonts w:hint="default"/>
      </w:rPr>
    </w:lvl>
  </w:abstractNum>
  <w:abstractNum w:abstractNumId="11" w15:restartNumberingAfterBreak="0">
    <w:nsid w:val="4BF96127"/>
    <w:multiLevelType w:val="hybridMultilevel"/>
    <w:tmpl w:val="C0EA535E"/>
    <w:lvl w:ilvl="0" w:tplc="0414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50B02DE7"/>
    <w:multiLevelType w:val="hybridMultilevel"/>
    <w:tmpl w:val="0AFA8010"/>
    <w:lvl w:ilvl="0" w:tplc="08140019">
      <w:start w:val="1"/>
      <w:numFmt w:val="lowerLetter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8140019" w:tentative="1">
      <w:start w:val="1"/>
      <w:numFmt w:val="lowerLetter"/>
      <w:lvlText w:val="%2."/>
      <w:lvlJc w:val="left"/>
      <w:pPr>
        <w:ind w:left="1788" w:hanging="360"/>
      </w:pPr>
    </w:lvl>
    <w:lvl w:ilvl="2" w:tplc="0814001B" w:tentative="1">
      <w:start w:val="1"/>
      <w:numFmt w:val="lowerRoman"/>
      <w:lvlText w:val="%3."/>
      <w:lvlJc w:val="right"/>
      <w:pPr>
        <w:ind w:left="2508" w:hanging="180"/>
      </w:pPr>
    </w:lvl>
    <w:lvl w:ilvl="3" w:tplc="0814000F" w:tentative="1">
      <w:start w:val="1"/>
      <w:numFmt w:val="decimal"/>
      <w:lvlText w:val="%4."/>
      <w:lvlJc w:val="left"/>
      <w:pPr>
        <w:ind w:left="3228" w:hanging="360"/>
      </w:pPr>
    </w:lvl>
    <w:lvl w:ilvl="4" w:tplc="08140019" w:tentative="1">
      <w:start w:val="1"/>
      <w:numFmt w:val="lowerLetter"/>
      <w:lvlText w:val="%5."/>
      <w:lvlJc w:val="left"/>
      <w:pPr>
        <w:ind w:left="3948" w:hanging="360"/>
      </w:pPr>
    </w:lvl>
    <w:lvl w:ilvl="5" w:tplc="0814001B" w:tentative="1">
      <w:start w:val="1"/>
      <w:numFmt w:val="lowerRoman"/>
      <w:lvlText w:val="%6."/>
      <w:lvlJc w:val="right"/>
      <w:pPr>
        <w:ind w:left="4668" w:hanging="180"/>
      </w:pPr>
    </w:lvl>
    <w:lvl w:ilvl="6" w:tplc="0814000F" w:tentative="1">
      <w:start w:val="1"/>
      <w:numFmt w:val="decimal"/>
      <w:lvlText w:val="%7."/>
      <w:lvlJc w:val="left"/>
      <w:pPr>
        <w:ind w:left="5388" w:hanging="360"/>
      </w:pPr>
    </w:lvl>
    <w:lvl w:ilvl="7" w:tplc="08140019" w:tentative="1">
      <w:start w:val="1"/>
      <w:numFmt w:val="lowerLetter"/>
      <w:lvlText w:val="%8."/>
      <w:lvlJc w:val="left"/>
      <w:pPr>
        <w:ind w:left="6108" w:hanging="360"/>
      </w:pPr>
    </w:lvl>
    <w:lvl w:ilvl="8" w:tplc="08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4922B2E"/>
    <w:multiLevelType w:val="hybridMultilevel"/>
    <w:tmpl w:val="198218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1BEBB0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606A0896"/>
    <w:multiLevelType w:val="hybridMultilevel"/>
    <w:tmpl w:val="46CE9B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5E5D9C"/>
    <w:multiLevelType w:val="hybridMultilevel"/>
    <w:tmpl w:val="7604D78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8114F7"/>
    <w:multiLevelType w:val="hybridMultilevel"/>
    <w:tmpl w:val="D9007A70"/>
    <w:lvl w:ilvl="0" w:tplc="0158E8A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D68461C"/>
    <w:multiLevelType w:val="multilevel"/>
    <w:tmpl w:val="323EFA78"/>
    <w:lvl w:ilvl="0">
      <w:start w:val="1"/>
      <w:numFmt w:val="decimal"/>
      <w:pStyle w:val="Overskrift2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Overskrift3"/>
      <w:lvlText w:val="%1.%2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7"/>
  </w:num>
  <w:num w:numId="5">
    <w:abstractNumId w:val="7"/>
  </w:num>
  <w:num w:numId="6">
    <w:abstractNumId w:val="0"/>
  </w:num>
  <w:num w:numId="7">
    <w:abstractNumId w:val="13"/>
  </w:num>
  <w:num w:numId="8">
    <w:abstractNumId w:val="12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  <w:num w:numId="14">
    <w:abstractNumId w:val="1"/>
  </w:num>
  <w:num w:numId="15">
    <w:abstractNumId w:val="15"/>
  </w:num>
  <w:num w:numId="16">
    <w:abstractNumId w:val="14"/>
  </w:num>
  <w:num w:numId="17">
    <w:abstractNumId w:val="4"/>
  </w:num>
  <w:num w:numId="18">
    <w:abstractNumId w:val="2"/>
  </w:num>
  <w:num w:numId="19">
    <w:abstractNumId w:val="16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5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ina Simonsen">
    <w15:presenceInfo w15:providerId="AD" w15:userId="S-1-5-21-3959417778-1711865379-3952174976-302287"/>
  </w15:person>
  <w15:person w15:author="Torill Slagstad">
    <w15:presenceInfo w15:providerId="AD" w15:userId="S::torillsl@ntnu.no::0a123c2f-4634-4139-ab0c-3112d90b371c"/>
  </w15:person>
  <w15:person w15:author="Ina Therese Sørfonden">
    <w15:presenceInfo w15:providerId="AD" w15:userId="S::inatsor@ntnu.no::dc366708-1847-4080-aa9c-f890843d3093"/>
  </w15:person>
  <w15:person w15:author="Vibeke Hagen">
    <w15:presenceInfo w15:providerId="AD" w15:userId="S::vibekhag@ntnu.no::a7a67047-c098-49e9-a574-c84f94f7e7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ttachedTemplate r:id="rId1"/>
  <w:defaultTabStop w:val="708"/>
  <w:hyphenationZone w:val="425"/>
  <w:drawingGridHorizontalSpacing w:val="120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CA2"/>
    <w:rsid w:val="0000202B"/>
    <w:rsid w:val="0000204B"/>
    <w:rsid w:val="00002ED1"/>
    <w:rsid w:val="000041C6"/>
    <w:rsid w:val="00004799"/>
    <w:rsid w:val="000153B7"/>
    <w:rsid w:val="00024D83"/>
    <w:rsid w:val="0002734D"/>
    <w:rsid w:val="00027EDF"/>
    <w:rsid w:val="00036DE7"/>
    <w:rsid w:val="00040A76"/>
    <w:rsid w:val="00045EE8"/>
    <w:rsid w:val="00056AD8"/>
    <w:rsid w:val="000620F9"/>
    <w:rsid w:val="00066722"/>
    <w:rsid w:val="00076CA5"/>
    <w:rsid w:val="00082C59"/>
    <w:rsid w:val="0009406B"/>
    <w:rsid w:val="000A2708"/>
    <w:rsid w:val="000A5A45"/>
    <w:rsid w:val="000B0EFC"/>
    <w:rsid w:val="000B602C"/>
    <w:rsid w:val="000C1198"/>
    <w:rsid w:val="000D627B"/>
    <w:rsid w:val="000E106E"/>
    <w:rsid w:val="000E4425"/>
    <w:rsid w:val="000F76A9"/>
    <w:rsid w:val="00100D60"/>
    <w:rsid w:val="001200AD"/>
    <w:rsid w:val="00124A4C"/>
    <w:rsid w:val="00125D03"/>
    <w:rsid w:val="00151EB2"/>
    <w:rsid w:val="00155C41"/>
    <w:rsid w:val="00171B95"/>
    <w:rsid w:val="00171FD2"/>
    <w:rsid w:val="00173BEE"/>
    <w:rsid w:val="00177C8B"/>
    <w:rsid w:val="001850EE"/>
    <w:rsid w:val="0019096E"/>
    <w:rsid w:val="00192BF1"/>
    <w:rsid w:val="001942D2"/>
    <w:rsid w:val="00194F76"/>
    <w:rsid w:val="001A01C1"/>
    <w:rsid w:val="001A17D5"/>
    <w:rsid w:val="001A6483"/>
    <w:rsid w:val="001B3205"/>
    <w:rsid w:val="001B496F"/>
    <w:rsid w:val="001C371F"/>
    <w:rsid w:val="001E4856"/>
    <w:rsid w:val="001E590C"/>
    <w:rsid w:val="00202994"/>
    <w:rsid w:val="002029D2"/>
    <w:rsid w:val="00213CCC"/>
    <w:rsid w:val="00215739"/>
    <w:rsid w:val="00217CFC"/>
    <w:rsid w:val="002250E8"/>
    <w:rsid w:val="002302C9"/>
    <w:rsid w:val="00231837"/>
    <w:rsid w:val="00241192"/>
    <w:rsid w:val="0024669E"/>
    <w:rsid w:val="002503B7"/>
    <w:rsid w:val="00261E8E"/>
    <w:rsid w:val="00264643"/>
    <w:rsid w:val="002658BC"/>
    <w:rsid w:val="00267128"/>
    <w:rsid w:val="00267BC4"/>
    <w:rsid w:val="0027251A"/>
    <w:rsid w:val="00272811"/>
    <w:rsid w:val="00287475"/>
    <w:rsid w:val="002926FC"/>
    <w:rsid w:val="002A1F64"/>
    <w:rsid w:val="002A3B8E"/>
    <w:rsid w:val="002B2E4C"/>
    <w:rsid w:val="002B55D8"/>
    <w:rsid w:val="002C7D49"/>
    <w:rsid w:val="002D7CDF"/>
    <w:rsid w:val="002E0004"/>
    <w:rsid w:val="002E09AC"/>
    <w:rsid w:val="002E24D1"/>
    <w:rsid w:val="002E6DB9"/>
    <w:rsid w:val="00310CBE"/>
    <w:rsid w:val="00320236"/>
    <w:rsid w:val="0032149F"/>
    <w:rsid w:val="003254B7"/>
    <w:rsid w:val="003344D3"/>
    <w:rsid w:val="003415F3"/>
    <w:rsid w:val="00343872"/>
    <w:rsid w:val="003447CA"/>
    <w:rsid w:val="0034639C"/>
    <w:rsid w:val="00347712"/>
    <w:rsid w:val="00356843"/>
    <w:rsid w:val="0038588D"/>
    <w:rsid w:val="00391A00"/>
    <w:rsid w:val="0039628C"/>
    <w:rsid w:val="00396F23"/>
    <w:rsid w:val="003A104A"/>
    <w:rsid w:val="003A675E"/>
    <w:rsid w:val="003A6BFE"/>
    <w:rsid w:val="003B2B00"/>
    <w:rsid w:val="003C0812"/>
    <w:rsid w:val="003C1C85"/>
    <w:rsid w:val="003C7585"/>
    <w:rsid w:val="003E3002"/>
    <w:rsid w:val="003F755C"/>
    <w:rsid w:val="00401059"/>
    <w:rsid w:val="004102B9"/>
    <w:rsid w:val="0042227A"/>
    <w:rsid w:val="00430D39"/>
    <w:rsid w:val="004776AB"/>
    <w:rsid w:val="00480BB8"/>
    <w:rsid w:val="00484DEB"/>
    <w:rsid w:val="004876D6"/>
    <w:rsid w:val="00487ACC"/>
    <w:rsid w:val="00490836"/>
    <w:rsid w:val="004A6E40"/>
    <w:rsid w:val="004A767E"/>
    <w:rsid w:val="004B6BC8"/>
    <w:rsid w:val="004B6BF2"/>
    <w:rsid w:val="004C3D0C"/>
    <w:rsid w:val="004C577E"/>
    <w:rsid w:val="004D5472"/>
    <w:rsid w:val="004D73AC"/>
    <w:rsid w:val="004E60E0"/>
    <w:rsid w:val="004F6D3B"/>
    <w:rsid w:val="004F7FF1"/>
    <w:rsid w:val="00501D15"/>
    <w:rsid w:val="005024B1"/>
    <w:rsid w:val="00503BE1"/>
    <w:rsid w:val="00524CB8"/>
    <w:rsid w:val="00526171"/>
    <w:rsid w:val="0053194B"/>
    <w:rsid w:val="0053550E"/>
    <w:rsid w:val="0053667F"/>
    <w:rsid w:val="005467AF"/>
    <w:rsid w:val="00547AB1"/>
    <w:rsid w:val="00560EC8"/>
    <w:rsid w:val="00566E35"/>
    <w:rsid w:val="00571EA8"/>
    <w:rsid w:val="0057401A"/>
    <w:rsid w:val="00580A51"/>
    <w:rsid w:val="00590436"/>
    <w:rsid w:val="00596CC5"/>
    <w:rsid w:val="00597182"/>
    <w:rsid w:val="005B1C4F"/>
    <w:rsid w:val="005B2BE6"/>
    <w:rsid w:val="005B4474"/>
    <w:rsid w:val="005B7B4E"/>
    <w:rsid w:val="005C683C"/>
    <w:rsid w:val="005C6CC5"/>
    <w:rsid w:val="005D4014"/>
    <w:rsid w:val="005F2F31"/>
    <w:rsid w:val="00607557"/>
    <w:rsid w:val="00607E36"/>
    <w:rsid w:val="00610771"/>
    <w:rsid w:val="00614B1B"/>
    <w:rsid w:val="00624990"/>
    <w:rsid w:val="0062792C"/>
    <w:rsid w:val="00635D1A"/>
    <w:rsid w:val="00642FE7"/>
    <w:rsid w:val="006454FD"/>
    <w:rsid w:val="006529BC"/>
    <w:rsid w:val="00654F1B"/>
    <w:rsid w:val="00660904"/>
    <w:rsid w:val="0066120C"/>
    <w:rsid w:val="00665184"/>
    <w:rsid w:val="00683D60"/>
    <w:rsid w:val="0068657B"/>
    <w:rsid w:val="006A0108"/>
    <w:rsid w:val="006A0B28"/>
    <w:rsid w:val="006A2206"/>
    <w:rsid w:val="006B7DA5"/>
    <w:rsid w:val="006C5979"/>
    <w:rsid w:val="006C7C39"/>
    <w:rsid w:val="006D2607"/>
    <w:rsid w:val="006E2C44"/>
    <w:rsid w:val="006E5931"/>
    <w:rsid w:val="006E5D18"/>
    <w:rsid w:val="006F1059"/>
    <w:rsid w:val="006F13F6"/>
    <w:rsid w:val="006F419B"/>
    <w:rsid w:val="006F720D"/>
    <w:rsid w:val="00705313"/>
    <w:rsid w:val="00707FB9"/>
    <w:rsid w:val="007110C9"/>
    <w:rsid w:val="007126F8"/>
    <w:rsid w:val="00715997"/>
    <w:rsid w:val="00724264"/>
    <w:rsid w:val="00724C54"/>
    <w:rsid w:val="00725B34"/>
    <w:rsid w:val="00726388"/>
    <w:rsid w:val="0074009D"/>
    <w:rsid w:val="007447BF"/>
    <w:rsid w:val="0075412D"/>
    <w:rsid w:val="00757CA2"/>
    <w:rsid w:val="00764A13"/>
    <w:rsid w:val="00767EEE"/>
    <w:rsid w:val="007937AA"/>
    <w:rsid w:val="00795EAC"/>
    <w:rsid w:val="007A5DA7"/>
    <w:rsid w:val="007A63C5"/>
    <w:rsid w:val="007B089A"/>
    <w:rsid w:val="007B3030"/>
    <w:rsid w:val="007B7711"/>
    <w:rsid w:val="007E201E"/>
    <w:rsid w:val="007F097D"/>
    <w:rsid w:val="007F32D2"/>
    <w:rsid w:val="007F65FD"/>
    <w:rsid w:val="007F6777"/>
    <w:rsid w:val="00803714"/>
    <w:rsid w:val="0080570A"/>
    <w:rsid w:val="00832BB2"/>
    <w:rsid w:val="00834F73"/>
    <w:rsid w:val="00844D40"/>
    <w:rsid w:val="0087602D"/>
    <w:rsid w:val="008809D8"/>
    <w:rsid w:val="00887B3B"/>
    <w:rsid w:val="00892AD5"/>
    <w:rsid w:val="00896481"/>
    <w:rsid w:val="008A2C00"/>
    <w:rsid w:val="008A65FD"/>
    <w:rsid w:val="008A744E"/>
    <w:rsid w:val="008B0B7E"/>
    <w:rsid w:val="008B3E25"/>
    <w:rsid w:val="008C0D06"/>
    <w:rsid w:val="008C2993"/>
    <w:rsid w:val="008C4B46"/>
    <w:rsid w:val="008D24F4"/>
    <w:rsid w:val="008E0139"/>
    <w:rsid w:val="008E4F95"/>
    <w:rsid w:val="008F2B63"/>
    <w:rsid w:val="008F42F9"/>
    <w:rsid w:val="009111E2"/>
    <w:rsid w:val="00922B5A"/>
    <w:rsid w:val="00923DBD"/>
    <w:rsid w:val="00931D72"/>
    <w:rsid w:val="0093332B"/>
    <w:rsid w:val="00937144"/>
    <w:rsid w:val="00941E4D"/>
    <w:rsid w:val="00951BDE"/>
    <w:rsid w:val="00954E53"/>
    <w:rsid w:val="00975A07"/>
    <w:rsid w:val="00985758"/>
    <w:rsid w:val="00987BCB"/>
    <w:rsid w:val="009A0D82"/>
    <w:rsid w:val="009A597A"/>
    <w:rsid w:val="009A7317"/>
    <w:rsid w:val="009B6113"/>
    <w:rsid w:val="009D1EB1"/>
    <w:rsid w:val="009F14BA"/>
    <w:rsid w:val="009F56C2"/>
    <w:rsid w:val="009F707B"/>
    <w:rsid w:val="009F71B4"/>
    <w:rsid w:val="00A03A73"/>
    <w:rsid w:val="00A04464"/>
    <w:rsid w:val="00A05D8B"/>
    <w:rsid w:val="00A1435D"/>
    <w:rsid w:val="00A158F1"/>
    <w:rsid w:val="00A16FD1"/>
    <w:rsid w:val="00A23FDA"/>
    <w:rsid w:val="00A3005F"/>
    <w:rsid w:val="00A3070E"/>
    <w:rsid w:val="00A307B7"/>
    <w:rsid w:val="00A40384"/>
    <w:rsid w:val="00A40965"/>
    <w:rsid w:val="00A545C8"/>
    <w:rsid w:val="00A54ABF"/>
    <w:rsid w:val="00A71D43"/>
    <w:rsid w:val="00A90BB6"/>
    <w:rsid w:val="00A93DFE"/>
    <w:rsid w:val="00AA23C8"/>
    <w:rsid w:val="00AB4D18"/>
    <w:rsid w:val="00AB64ED"/>
    <w:rsid w:val="00AC33DF"/>
    <w:rsid w:val="00AC3B65"/>
    <w:rsid w:val="00AC41DF"/>
    <w:rsid w:val="00AE11A7"/>
    <w:rsid w:val="00AE2EDA"/>
    <w:rsid w:val="00AE2F0F"/>
    <w:rsid w:val="00AE6FB3"/>
    <w:rsid w:val="00AE74D6"/>
    <w:rsid w:val="00B02AC2"/>
    <w:rsid w:val="00B0559C"/>
    <w:rsid w:val="00B12C87"/>
    <w:rsid w:val="00B24FD4"/>
    <w:rsid w:val="00B329CB"/>
    <w:rsid w:val="00B51FB6"/>
    <w:rsid w:val="00B7260F"/>
    <w:rsid w:val="00B82094"/>
    <w:rsid w:val="00B826AB"/>
    <w:rsid w:val="00B90D82"/>
    <w:rsid w:val="00B9762C"/>
    <w:rsid w:val="00BA106D"/>
    <w:rsid w:val="00BB5C70"/>
    <w:rsid w:val="00BC0911"/>
    <w:rsid w:val="00BC176A"/>
    <w:rsid w:val="00BC62C1"/>
    <w:rsid w:val="00BC6777"/>
    <w:rsid w:val="00BC6F0C"/>
    <w:rsid w:val="00BD60E1"/>
    <w:rsid w:val="00BD6123"/>
    <w:rsid w:val="00BD68DC"/>
    <w:rsid w:val="00BE1AAE"/>
    <w:rsid w:val="00C05505"/>
    <w:rsid w:val="00C1278C"/>
    <w:rsid w:val="00C20D32"/>
    <w:rsid w:val="00C238B6"/>
    <w:rsid w:val="00C23ECD"/>
    <w:rsid w:val="00C27E0C"/>
    <w:rsid w:val="00C316D0"/>
    <w:rsid w:val="00C40223"/>
    <w:rsid w:val="00C520EE"/>
    <w:rsid w:val="00C55B49"/>
    <w:rsid w:val="00C6163B"/>
    <w:rsid w:val="00C81CDF"/>
    <w:rsid w:val="00C81FD7"/>
    <w:rsid w:val="00C831D3"/>
    <w:rsid w:val="00C94EE6"/>
    <w:rsid w:val="00CA2FA4"/>
    <w:rsid w:val="00CA3A63"/>
    <w:rsid w:val="00CA62BB"/>
    <w:rsid w:val="00CB64C3"/>
    <w:rsid w:val="00CC089C"/>
    <w:rsid w:val="00CC4451"/>
    <w:rsid w:val="00CD070C"/>
    <w:rsid w:val="00CD6E67"/>
    <w:rsid w:val="00CE7159"/>
    <w:rsid w:val="00CE77E0"/>
    <w:rsid w:val="00CF0294"/>
    <w:rsid w:val="00CF1327"/>
    <w:rsid w:val="00CF34AA"/>
    <w:rsid w:val="00CF4B04"/>
    <w:rsid w:val="00CF589F"/>
    <w:rsid w:val="00D04C06"/>
    <w:rsid w:val="00D06033"/>
    <w:rsid w:val="00D163FB"/>
    <w:rsid w:val="00D17E58"/>
    <w:rsid w:val="00D310A7"/>
    <w:rsid w:val="00D317C0"/>
    <w:rsid w:val="00D31E36"/>
    <w:rsid w:val="00D36270"/>
    <w:rsid w:val="00D4199B"/>
    <w:rsid w:val="00D459F3"/>
    <w:rsid w:val="00D47431"/>
    <w:rsid w:val="00D51445"/>
    <w:rsid w:val="00D6037F"/>
    <w:rsid w:val="00D60E2E"/>
    <w:rsid w:val="00D6265B"/>
    <w:rsid w:val="00D87B3E"/>
    <w:rsid w:val="00D93B97"/>
    <w:rsid w:val="00DA16EA"/>
    <w:rsid w:val="00DA5A3B"/>
    <w:rsid w:val="00DB1382"/>
    <w:rsid w:val="00DB516F"/>
    <w:rsid w:val="00DC1BDB"/>
    <w:rsid w:val="00DC4795"/>
    <w:rsid w:val="00DD2223"/>
    <w:rsid w:val="00DD2466"/>
    <w:rsid w:val="00DD327D"/>
    <w:rsid w:val="00DE5A58"/>
    <w:rsid w:val="00DF360F"/>
    <w:rsid w:val="00DF5E83"/>
    <w:rsid w:val="00E10930"/>
    <w:rsid w:val="00E118E1"/>
    <w:rsid w:val="00E12D5A"/>
    <w:rsid w:val="00E1780B"/>
    <w:rsid w:val="00E21A28"/>
    <w:rsid w:val="00E34454"/>
    <w:rsid w:val="00E34C7C"/>
    <w:rsid w:val="00E551C0"/>
    <w:rsid w:val="00E5661F"/>
    <w:rsid w:val="00E56FAD"/>
    <w:rsid w:val="00E7000A"/>
    <w:rsid w:val="00E7447D"/>
    <w:rsid w:val="00E77394"/>
    <w:rsid w:val="00E7756A"/>
    <w:rsid w:val="00E9293C"/>
    <w:rsid w:val="00EB1621"/>
    <w:rsid w:val="00EB2251"/>
    <w:rsid w:val="00EB5B8A"/>
    <w:rsid w:val="00EE6131"/>
    <w:rsid w:val="00EF0D6F"/>
    <w:rsid w:val="00EF5801"/>
    <w:rsid w:val="00EF6FC5"/>
    <w:rsid w:val="00F032D6"/>
    <w:rsid w:val="00F13AE5"/>
    <w:rsid w:val="00F278AA"/>
    <w:rsid w:val="00F361A8"/>
    <w:rsid w:val="00F4350F"/>
    <w:rsid w:val="00F45B72"/>
    <w:rsid w:val="00F50649"/>
    <w:rsid w:val="00F5743B"/>
    <w:rsid w:val="00F60F50"/>
    <w:rsid w:val="00F61870"/>
    <w:rsid w:val="00F63B23"/>
    <w:rsid w:val="00F65C29"/>
    <w:rsid w:val="00F73EFA"/>
    <w:rsid w:val="00F914EA"/>
    <w:rsid w:val="00F92988"/>
    <w:rsid w:val="00F935AC"/>
    <w:rsid w:val="00FA0D63"/>
    <w:rsid w:val="00FA23B6"/>
    <w:rsid w:val="00FB37B4"/>
    <w:rsid w:val="00FD05D2"/>
    <w:rsid w:val="00FD7E38"/>
    <w:rsid w:val="00FE41A5"/>
    <w:rsid w:val="00FF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,"/>
  <w:listSeparator w:val=";"/>
  <w14:docId w14:val="135D4705"/>
  <w15:docId w15:val="{D7FC8DAD-5750-4421-8CAA-82AA5699F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792C"/>
    <w:pPr>
      <w:spacing w:after="60"/>
      <w:ind w:left="357"/>
    </w:pPr>
    <w:rPr>
      <w:rFonts w:ascii="Verdana" w:hAnsi="Verdana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B0559C"/>
    <w:pPr>
      <w:ind w:left="0"/>
      <w:outlineLvl w:val="0"/>
    </w:pPr>
    <w:rPr>
      <w:rFonts w:ascii="Arial" w:hAnsi="Arial" w:cs="Arial"/>
      <w:b/>
      <w:sz w:val="36"/>
      <w:lang w:val="en-US"/>
    </w:rPr>
  </w:style>
  <w:style w:type="paragraph" w:styleId="Overskrift2">
    <w:name w:val="heading 2"/>
    <w:basedOn w:val="Listeavsnitt"/>
    <w:next w:val="Normal"/>
    <w:link w:val="Overskrift2Tegn"/>
    <w:qFormat/>
    <w:rsid w:val="00715997"/>
    <w:pPr>
      <w:numPr>
        <w:numId w:val="4"/>
      </w:numPr>
      <w:outlineLvl w:val="1"/>
    </w:pPr>
    <w:rPr>
      <w:b/>
      <w:sz w:val="24"/>
    </w:rPr>
  </w:style>
  <w:style w:type="paragraph" w:styleId="Overskrift3">
    <w:name w:val="heading 3"/>
    <w:basedOn w:val="Overskrift2"/>
    <w:next w:val="Normal"/>
    <w:link w:val="Overskrift3Tegn"/>
    <w:qFormat/>
    <w:rsid w:val="00715997"/>
    <w:pPr>
      <w:numPr>
        <w:ilvl w:val="1"/>
      </w:numPr>
      <w:outlineLvl w:val="2"/>
    </w:p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A158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310CBE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link w:val="BunntekstTegn"/>
    <w:uiPriority w:val="99"/>
    <w:rsid w:val="00310CBE"/>
    <w:pPr>
      <w:tabs>
        <w:tab w:val="center" w:pos="4536"/>
        <w:tab w:val="right" w:pos="9072"/>
      </w:tabs>
    </w:pPr>
  </w:style>
  <w:style w:type="paragraph" w:styleId="Bobletekst">
    <w:name w:val="Balloon Text"/>
    <w:basedOn w:val="Normal"/>
    <w:semiHidden/>
    <w:rsid w:val="00215739"/>
    <w:rPr>
      <w:rFonts w:ascii="Tahoma" w:hAnsi="Tahoma" w:cs="Tahoma"/>
      <w:sz w:val="16"/>
      <w:szCs w:val="16"/>
    </w:rPr>
  </w:style>
  <w:style w:type="character" w:styleId="Sidetall">
    <w:name w:val="page number"/>
    <w:basedOn w:val="Standardskriftforavsnitt"/>
    <w:semiHidden/>
    <w:rsid w:val="00310CBE"/>
  </w:style>
  <w:style w:type="paragraph" w:styleId="INNH1">
    <w:name w:val="toc 1"/>
    <w:basedOn w:val="Normal"/>
    <w:next w:val="Normal"/>
    <w:autoRedefine/>
    <w:uiPriority w:val="39"/>
    <w:rsid w:val="00E12D5A"/>
    <w:pPr>
      <w:tabs>
        <w:tab w:val="left" w:pos="1134"/>
        <w:tab w:val="right" w:leader="underscore" w:pos="9061"/>
      </w:tabs>
      <w:ind w:left="1418" w:hanging="1276"/>
    </w:pPr>
  </w:style>
  <w:style w:type="paragraph" w:styleId="INNH2">
    <w:name w:val="toc 2"/>
    <w:basedOn w:val="Normal"/>
    <w:next w:val="Normal"/>
    <w:autoRedefine/>
    <w:uiPriority w:val="39"/>
    <w:rsid w:val="00AC41DF"/>
    <w:pPr>
      <w:tabs>
        <w:tab w:val="left" w:pos="880"/>
        <w:tab w:val="right" w:leader="underscore" w:pos="9061"/>
      </w:tabs>
      <w:ind w:left="1117" w:hanging="879"/>
    </w:pPr>
  </w:style>
  <w:style w:type="character" w:styleId="Hyperkobling">
    <w:name w:val="Hyperlink"/>
    <w:uiPriority w:val="99"/>
    <w:rsid w:val="00310CBE"/>
    <w:rPr>
      <w:color w:val="0000FF"/>
      <w:u w:val="single"/>
    </w:rPr>
  </w:style>
  <w:style w:type="paragraph" w:styleId="Tittel">
    <w:name w:val="Title"/>
    <w:basedOn w:val="Normal"/>
    <w:link w:val="TittelTegn"/>
    <w:uiPriority w:val="99"/>
    <w:qFormat/>
    <w:rsid w:val="00310CBE"/>
    <w:pPr>
      <w:jc w:val="center"/>
    </w:pPr>
    <w:rPr>
      <w:rFonts w:ascii="Arial" w:hAnsi="Arial"/>
      <w:b/>
      <w:bCs/>
    </w:rPr>
  </w:style>
  <w:style w:type="paragraph" w:customStyle="1" w:styleId="BalloonText1">
    <w:name w:val="Balloon Text1"/>
    <w:basedOn w:val="Normal"/>
    <w:semiHidden/>
    <w:rsid w:val="00310CBE"/>
    <w:rPr>
      <w:rFonts w:ascii="Tahoma" w:hAnsi="Tahoma" w:cs="Tahoma"/>
      <w:sz w:val="16"/>
      <w:szCs w:val="16"/>
    </w:rPr>
  </w:style>
  <w:style w:type="paragraph" w:customStyle="1" w:styleId="Contractstyle">
    <w:name w:val="Contractstyle"/>
    <w:rsid w:val="00310CBE"/>
    <w:pPr>
      <w:keepLines/>
      <w:tabs>
        <w:tab w:val="left" w:pos="720"/>
      </w:tabs>
      <w:spacing w:before="60" w:after="60"/>
      <w:ind w:left="720"/>
    </w:pPr>
    <w:rPr>
      <w:sz w:val="22"/>
      <w:lang w:eastAsia="en-US"/>
    </w:rPr>
  </w:style>
  <w:style w:type="paragraph" w:styleId="INNH3">
    <w:name w:val="toc 3"/>
    <w:basedOn w:val="Normal"/>
    <w:next w:val="Normal"/>
    <w:autoRedefine/>
    <w:uiPriority w:val="39"/>
    <w:rsid w:val="00310CBE"/>
    <w:pPr>
      <w:ind w:left="480"/>
    </w:pPr>
  </w:style>
  <w:style w:type="character" w:customStyle="1" w:styleId="Overskrift1Tegn">
    <w:name w:val="Overskrift 1 Tegn"/>
    <w:link w:val="Overskrift1"/>
    <w:rsid w:val="00B0559C"/>
    <w:rPr>
      <w:rFonts w:ascii="Arial" w:hAnsi="Arial" w:cs="Arial"/>
      <w:b/>
      <w:sz w:val="36"/>
      <w:szCs w:val="24"/>
      <w:lang w:val="en-US"/>
    </w:rPr>
  </w:style>
  <w:style w:type="paragraph" w:styleId="Listeavsnitt">
    <w:name w:val="List Paragraph"/>
    <w:basedOn w:val="Normal"/>
    <w:uiPriority w:val="34"/>
    <w:qFormat/>
    <w:rsid w:val="006A2206"/>
    <w:pPr>
      <w:ind w:left="708"/>
    </w:pPr>
  </w:style>
  <w:style w:type="character" w:styleId="Merknadsreferanse">
    <w:name w:val="annotation reference"/>
    <w:semiHidden/>
    <w:unhideWhenUsed/>
    <w:rsid w:val="003447CA"/>
    <w:rPr>
      <w:sz w:val="16"/>
      <w:szCs w:val="16"/>
    </w:rPr>
  </w:style>
  <w:style w:type="paragraph" w:styleId="Merknadstekst">
    <w:name w:val="annotation text"/>
    <w:basedOn w:val="Normal"/>
    <w:link w:val="MerknadstekstTegn"/>
    <w:unhideWhenUsed/>
    <w:rsid w:val="003447CA"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3447CA"/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3447CA"/>
    <w:rPr>
      <w:b/>
      <w:bCs/>
    </w:rPr>
  </w:style>
  <w:style w:type="character" w:customStyle="1" w:styleId="KommentaremneTegn">
    <w:name w:val="Kommentaremne Tegn"/>
    <w:link w:val="Kommentaremne"/>
    <w:uiPriority w:val="99"/>
    <w:semiHidden/>
    <w:rsid w:val="003447CA"/>
    <w:rPr>
      <w:b/>
      <w:bCs/>
    </w:rPr>
  </w:style>
  <w:style w:type="character" w:customStyle="1" w:styleId="TittelTegn">
    <w:name w:val="Tittel Tegn"/>
    <w:link w:val="Tittel"/>
    <w:uiPriority w:val="99"/>
    <w:locked/>
    <w:rsid w:val="002D7CDF"/>
    <w:rPr>
      <w:rFonts w:ascii="Arial" w:hAnsi="Arial"/>
      <w:b/>
      <w:bCs/>
      <w:sz w:val="24"/>
      <w:szCs w:val="24"/>
    </w:rPr>
  </w:style>
  <w:style w:type="character" w:customStyle="1" w:styleId="TopptekstTegn">
    <w:name w:val="Topptekst Tegn"/>
    <w:link w:val="Topptekst"/>
    <w:uiPriority w:val="99"/>
    <w:locked/>
    <w:rsid w:val="002D7CDF"/>
    <w:rPr>
      <w:sz w:val="24"/>
      <w:szCs w:val="24"/>
    </w:rPr>
  </w:style>
  <w:style w:type="character" w:customStyle="1" w:styleId="BunntekstTegn">
    <w:name w:val="Bunntekst Tegn"/>
    <w:link w:val="Bunntekst"/>
    <w:uiPriority w:val="99"/>
    <w:locked/>
    <w:rsid w:val="002D7CDF"/>
    <w:rPr>
      <w:sz w:val="24"/>
      <w:szCs w:val="24"/>
    </w:rPr>
  </w:style>
  <w:style w:type="character" w:customStyle="1" w:styleId="TegnTegn12">
    <w:name w:val="Tegn Tegn12"/>
    <w:uiPriority w:val="99"/>
    <w:rsid w:val="008F2B63"/>
    <w:rPr>
      <w:rFonts w:ascii="Arial" w:hAnsi="Arial" w:cs="Arial"/>
      <w:b/>
      <w:bCs/>
      <w:sz w:val="26"/>
      <w:szCs w:val="26"/>
      <w:lang w:val="nb-NO" w:eastAsia="nb-NO"/>
    </w:rPr>
  </w:style>
  <w:style w:type="character" w:customStyle="1" w:styleId="Overskrift3Tegn">
    <w:name w:val="Overskrift 3 Tegn"/>
    <w:link w:val="Overskrift3"/>
    <w:rsid w:val="00715997"/>
    <w:rPr>
      <w:rFonts w:ascii="Verdana" w:hAnsi="Verdana"/>
      <w:b/>
      <w:sz w:val="24"/>
      <w:szCs w:val="24"/>
    </w:rPr>
  </w:style>
  <w:style w:type="character" w:styleId="Sterk">
    <w:name w:val="Strong"/>
    <w:uiPriority w:val="22"/>
    <w:qFormat/>
    <w:rsid w:val="00C1278C"/>
    <w:rPr>
      <w:b/>
      <w:bCs/>
    </w:rPr>
  </w:style>
  <w:style w:type="character" w:customStyle="1" w:styleId="Overskrift2Tegn">
    <w:name w:val="Overskrift 2 Tegn"/>
    <w:link w:val="Overskrift2"/>
    <w:rsid w:val="00715997"/>
    <w:rPr>
      <w:rFonts w:ascii="Verdana" w:hAnsi="Verdana"/>
      <w:b/>
      <w:sz w:val="24"/>
      <w:szCs w:val="24"/>
    </w:rPr>
  </w:style>
  <w:style w:type="character" w:styleId="Plassholdertekst">
    <w:name w:val="Placeholder Text"/>
    <w:basedOn w:val="Standardskriftforavsnitt"/>
    <w:uiPriority w:val="99"/>
    <w:semiHidden/>
    <w:rsid w:val="00590436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A5A3B"/>
    <w:pPr>
      <w:spacing w:before="100" w:beforeAutospacing="1" w:after="100" w:afterAutospacing="1"/>
      <w:ind w:left="0"/>
    </w:pPr>
    <w:rPr>
      <w:rFonts w:ascii="Times New Roman" w:hAnsi="Times New Roman"/>
      <w:sz w:val="24"/>
    </w:rPr>
  </w:style>
  <w:style w:type="paragraph" w:customStyle="1" w:styleId="Brdtekst21">
    <w:name w:val="Brødtekst 21"/>
    <w:basedOn w:val="Normal"/>
    <w:rsid w:val="007B3030"/>
    <w:pPr>
      <w:overflowPunct w:val="0"/>
      <w:autoSpaceDE w:val="0"/>
      <w:autoSpaceDN w:val="0"/>
      <w:adjustRightInd w:val="0"/>
      <w:spacing w:after="120"/>
      <w:ind w:left="851"/>
      <w:textAlignment w:val="baseline"/>
    </w:pPr>
    <w:rPr>
      <w:rFonts w:ascii="Times New Roman" w:hAnsi="Times New Roman"/>
      <w:szCs w:val="20"/>
    </w:rPr>
  </w:style>
  <w:style w:type="table" w:styleId="Tabellrutenett">
    <w:name w:val="Table Grid"/>
    <w:basedOn w:val="Vanligtabell"/>
    <w:rsid w:val="008A6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ntekst">
    <w:name w:val="Plain Text"/>
    <w:basedOn w:val="Normal"/>
    <w:link w:val="RentekstTegn"/>
    <w:uiPriority w:val="99"/>
    <w:unhideWhenUsed/>
    <w:rsid w:val="00A03A73"/>
    <w:pPr>
      <w:spacing w:after="0"/>
      <w:ind w:left="0"/>
    </w:pPr>
    <w:rPr>
      <w:rFonts w:ascii="Calibri" w:eastAsia="Calibri" w:hAnsi="Calibri"/>
      <w:sz w:val="22"/>
      <w:szCs w:val="21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rsid w:val="00A03A73"/>
    <w:rPr>
      <w:rFonts w:ascii="Calibri" w:eastAsia="Calibri" w:hAnsi="Calibri"/>
      <w:sz w:val="22"/>
      <w:szCs w:val="21"/>
      <w:lang w:eastAsia="en-US"/>
    </w:rPr>
  </w:style>
  <w:style w:type="paragraph" w:customStyle="1" w:styleId="Default">
    <w:name w:val="Default"/>
    <w:rsid w:val="00A03A7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Revisjon">
    <w:name w:val="Revision"/>
    <w:hidden/>
    <w:uiPriority w:val="99"/>
    <w:semiHidden/>
    <w:rsid w:val="00D17E58"/>
    <w:rPr>
      <w:rFonts w:ascii="Verdana" w:hAnsi="Verdana"/>
      <w:szCs w:val="24"/>
    </w:rPr>
  </w:style>
  <w:style w:type="paragraph" w:styleId="Brdtekst">
    <w:name w:val="Body Text"/>
    <w:basedOn w:val="Normal"/>
    <w:link w:val="BrdtekstTegn"/>
    <w:rsid w:val="0093332B"/>
    <w:pPr>
      <w:spacing w:after="0" w:line="300" w:lineRule="atLeast"/>
      <w:ind w:left="0"/>
    </w:pPr>
    <w:rPr>
      <w:rFonts w:ascii="DepCentury Old Style" w:hAnsi="DepCentury Old Style"/>
      <w:sz w:val="22"/>
      <w:szCs w:val="20"/>
    </w:rPr>
  </w:style>
  <w:style w:type="character" w:customStyle="1" w:styleId="BodyTextChar">
    <w:name w:val="Body Text Char"/>
    <w:basedOn w:val="Standardskriftforavsnitt"/>
    <w:uiPriority w:val="99"/>
    <w:semiHidden/>
    <w:rsid w:val="0093332B"/>
    <w:rPr>
      <w:rFonts w:ascii="Verdana" w:hAnsi="Verdana"/>
      <w:szCs w:val="24"/>
    </w:rPr>
  </w:style>
  <w:style w:type="character" w:customStyle="1" w:styleId="BrdtekstTegn">
    <w:name w:val="Brødtekst Tegn"/>
    <w:link w:val="Brdtekst"/>
    <w:rsid w:val="0093332B"/>
    <w:rPr>
      <w:rFonts w:ascii="DepCentury Old Style" w:hAnsi="DepCentury Old Style"/>
      <w:sz w:val="22"/>
    </w:rPr>
  </w:style>
  <w:style w:type="character" w:styleId="Ulstomtale">
    <w:name w:val="Unresolved Mention"/>
    <w:basedOn w:val="Standardskriftforavsnitt"/>
    <w:uiPriority w:val="99"/>
    <w:semiHidden/>
    <w:unhideWhenUsed/>
    <w:rsid w:val="0066120C"/>
    <w:rPr>
      <w:color w:val="605E5C"/>
      <w:shd w:val="clear" w:color="auto" w:fill="E1DFDD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A158F1"/>
    <w:rPr>
      <w:rFonts w:asciiTheme="majorHAnsi" w:eastAsiaTheme="majorEastAsia" w:hAnsiTheme="majorHAnsi" w:cstheme="majorBidi"/>
      <w:i/>
      <w:iCs/>
      <w:color w:val="365F91" w:themeColor="accent1" w:themeShade="BF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8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header" Target="header2.xm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header" Target="header1.xml"/><Relationship Id="rId25" Type="http://schemas.openxmlformats.org/officeDocument/2006/relationships/hyperlink" Target="http://www.norges-bank.no/Statistikk/Valutakurse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katteetaten.no/no/Om-skatteetaten/Kontakt-oss/E-post/Send-ny-epost/Annet/Bestill-attester-eller-utskrifter/Attest-for-skatt-og-merverdiavgift/" TargetMode="External"/><Relationship Id="rId20" Type="http://schemas.openxmlformats.org/officeDocument/2006/relationships/footer" Target="footer2.xm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hyperlink" Target="http://www.ntnu.no/" TargetMode="External"/><Relationship Id="rId23" Type="http://schemas.openxmlformats.org/officeDocument/2006/relationships/hyperlink" Target="mailto:pdf.ntnu@bscs.basware.com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footer" Target="footer3.xml"/><Relationship Id="rId27" Type="http://schemas.openxmlformats.org/officeDocument/2006/relationships/footer" Target="footer5.xml"/><Relationship Id="rId30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enskot\Documents\Foredrag\Morfologen%20kamera%20invit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4F4D30D41B4D15828C24A7FB18695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B5EFD8E-9086-4620-8B1E-DD94CF6E2A95}"/>
      </w:docPartPr>
      <w:docPartBody>
        <w:p w:rsidR="00187D9F" w:rsidRDefault="005C6073">
          <w:pPr>
            <w:pStyle w:val="AF4F4D30D41B4D15828C24A7FB18695E"/>
          </w:pPr>
          <w:r w:rsidRPr="00B51FB6">
            <w:rPr>
              <w:rStyle w:val="Plassholdertekst"/>
              <w:b/>
              <w:color w:val="FF0000"/>
              <w:sz w:val="32"/>
              <w:szCs w:val="32"/>
            </w:rPr>
            <w:t>Klikk her for å skrive inn tekst</w:t>
          </w:r>
        </w:p>
      </w:docPartBody>
    </w:docPart>
    <w:docPart>
      <w:docPartPr>
        <w:name w:val="E5424A335FE840CAA9AC86B692FF810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CC64851-9D5E-45CB-8619-BD69E6874CAE}"/>
      </w:docPartPr>
      <w:docPartBody>
        <w:p w:rsidR="00187D9F" w:rsidRDefault="005C6073">
          <w:pPr>
            <w:pStyle w:val="E5424A335FE840CAA9AC86B692FF8104"/>
          </w:pPr>
          <w:r w:rsidRPr="004A767E">
            <w:rPr>
              <w:rStyle w:val="Plassholdertekst"/>
              <w:color w:val="FF0000"/>
            </w:rPr>
            <w:t>Skriv inn antall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pCentury Old Sty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073"/>
    <w:rsid w:val="00024B4B"/>
    <w:rsid w:val="000C610E"/>
    <w:rsid w:val="00116A4B"/>
    <w:rsid w:val="00187D9F"/>
    <w:rsid w:val="002A7370"/>
    <w:rsid w:val="00536BBC"/>
    <w:rsid w:val="005C6073"/>
    <w:rsid w:val="007D2E2C"/>
    <w:rsid w:val="00807B10"/>
    <w:rsid w:val="00860667"/>
    <w:rsid w:val="008A6C86"/>
    <w:rsid w:val="00B32004"/>
    <w:rsid w:val="00B33B13"/>
    <w:rsid w:val="00EF1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0C610E"/>
    <w:rPr>
      <w:color w:val="808080"/>
    </w:rPr>
  </w:style>
  <w:style w:type="paragraph" w:customStyle="1" w:styleId="AF4F4D30D41B4D15828C24A7FB18695E">
    <w:name w:val="AF4F4D30D41B4D15828C24A7FB18695E"/>
  </w:style>
  <w:style w:type="paragraph" w:customStyle="1" w:styleId="E5424A335FE840CAA9AC86B692FF8104">
    <w:name w:val="E5424A335FE840CAA9AC86B692FF81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BF32314D363448B21A016E70BEF56A" ma:contentTypeVersion="5" ma:contentTypeDescription="Create a new document." ma:contentTypeScope="" ma:versionID="f143ea0779be6404af8d32924ac53e9e">
  <xsd:schema xmlns:xsd="http://www.w3.org/2001/XMLSchema" xmlns:xs="http://www.w3.org/2001/XMLSchema" xmlns:p="http://schemas.microsoft.com/office/2006/metadata/properties" xmlns:ns3="979ef7a8-3a97-4af1-8994-4dec248b3f74" xmlns:ns4="355eb184-d508-4411-87ba-478b5992600c" targetNamespace="http://schemas.microsoft.com/office/2006/metadata/properties" ma:root="true" ma:fieldsID="584238870edc2ded8c30623f48cd4520" ns3:_="" ns4:_="">
    <xsd:import namespace="979ef7a8-3a97-4af1-8994-4dec248b3f74"/>
    <xsd:import namespace="355eb184-d508-4411-87ba-478b599260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ef7a8-3a97-4af1-8994-4dec248b3f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5eb184-d508-4411-87ba-478b599260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B5BD10-D8AB-4CE3-B298-EA470F902A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382900-AFAE-4126-8022-D24A4F529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9ef7a8-3a97-4af1-8994-4dec248b3f74"/>
    <ds:schemaRef ds:uri="355eb184-d508-4411-87ba-478b599260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D067EF-5B50-4974-A4D9-764B742B0BDC}">
  <ds:schemaRefs>
    <ds:schemaRef ds:uri="http://schemas.microsoft.com/office/2006/metadata/properties"/>
    <ds:schemaRef ds:uri="http://schemas.microsoft.com/office/infopath/2007/PartnerControls"/>
    <ds:schemaRef ds:uri="355eb184-d508-4411-87ba-478b5992600c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979ef7a8-3a97-4af1-8994-4dec248b3f74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90AEF8E-2D2A-4188-9672-1E98AEA7A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Morfologen kamera invitation.dotx</Template>
  <TotalTime>0</TotalTime>
  <Pages>11</Pages>
  <Words>1500</Words>
  <Characters>10319</Characters>
  <Application>Microsoft Office Word</Application>
  <DocSecurity>4</DocSecurity>
  <Lines>85</Lines>
  <Paragraphs>23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Prosesstøtte</vt:lpstr>
      <vt:lpstr>Prosesstøtte</vt:lpstr>
    </vt:vector>
  </TitlesOfParts>
  <Company>Inventura AS</Company>
  <LinksUpToDate>false</LinksUpToDate>
  <CharactersWithSpaces>11796</CharactersWithSpaces>
  <SharedDoc>false</SharedDoc>
  <HLinks>
    <vt:vector size="102" baseType="variant">
      <vt:variant>
        <vt:i4>1900606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_Toc248157188</vt:lpwstr>
      </vt:variant>
      <vt:variant>
        <vt:i4>1900606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_Toc248157187</vt:lpwstr>
      </vt:variant>
      <vt:variant>
        <vt:i4>1900606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_Toc248157186</vt:lpwstr>
      </vt:variant>
      <vt:variant>
        <vt:i4>1900606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_Toc248157185</vt:lpwstr>
      </vt:variant>
      <vt:variant>
        <vt:i4>1900606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_Toc248157182</vt:lpwstr>
      </vt:variant>
      <vt:variant>
        <vt:i4>1900606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_Toc248157181</vt:lpwstr>
      </vt:variant>
      <vt:variant>
        <vt:i4>1900606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_Toc248157180</vt:lpwstr>
      </vt:variant>
      <vt:variant>
        <vt:i4>1179710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_Toc248157179</vt:lpwstr>
      </vt:variant>
      <vt:variant>
        <vt:i4>1179710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_Toc248157176</vt:lpwstr>
      </vt:variant>
      <vt:variant>
        <vt:i4>1179710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_Toc248157174</vt:lpwstr>
      </vt:variant>
      <vt:variant>
        <vt:i4>1179710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_Toc248157173</vt:lpwstr>
      </vt:variant>
      <vt:variant>
        <vt:i4>1179710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_Toc248157170</vt:lpwstr>
      </vt:variant>
      <vt:variant>
        <vt:i4>1245246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_Toc248157169</vt:lpwstr>
      </vt:variant>
      <vt:variant>
        <vt:i4>1245246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_Toc248157166</vt:lpwstr>
      </vt:variant>
      <vt:variant>
        <vt:i4>1245246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_Toc248157165</vt:lpwstr>
      </vt:variant>
      <vt:variant>
        <vt:i4>1245246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_Toc248157164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_Toc248157163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Prosesstøtte</dc:title>
  <dc:creator>Øystein Moen Skotheim</dc:creator>
  <cp:lastModifiedBy>Tina Husby Aune</cp:lastModifiedBy>
  <cp:revision>2</cp:revision>
  <cp:lastPrinted>2014-03-31T14:02:00Z</cp:lastPrinted>
  <dcterms:created xsi:type="dcterms:W3CDTF">2021-10-19T12:12:00Z</dcterms:created>
  <dcterms:modified xsi:type="dcterms:W3CDTF">2021-10-19T12:12:00Z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0x01010040BF32314D363448B21A016E70BEF56A</vt:lpwstr>
  </property>
</Properties>
</file>