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6751" w:rsidRPr="00F113CA" w:rsidRDefault="005B6751">
      <w:pPr>
        <w:pStyle w:val="FyllLinje"/>
        <w:rPr>
          <w:lang w:val="en-GB"/>
        </w:rPr>
      </w:pPr>
    </w:p>
    <w:tbl>
      <w:tblPr>
        <w:tblW w:w="3436" w:type="dxa"/>
        <w:jc w:val="right"/>
        <w:tblLook w:val="0000" w:firstRow="0" w:lastRow="0" w:firstColumn="0" w:lastColumn="0" w:noHBand="0" w:noVBand="0"/>
      </w:tblPr>
      <w:tblGrid>
        <w:gridCol w:w="3436"/>
      </w:tblGrid>
      <w:tr w:rsidR="005B6751">
        <w:trPr>
          <w:cantSplit/>
          <w:trHeight w:hRule="exact" w:val="454"/>
          <w:jc w:val="right"/>
        </w:trPr>
        <w:tc>
          <w:tcPr>
            <w:tcW w:w="3436" w:type="dxa"/>
            <w:noWrap/>
          </w:tcPr>
          <w:p w:rsidR="005B6751" w:rsidRPr="00F113CA" w:rsidRDefault="005B6751">
            <w:pPr>
              <w:pStyle w:val="Merknad"/>
              <w:rPr>
                <w:lang w:val="en-GB"/>
              </w:rPr>
            </w:pPr>
            <w:bookmarkStart w:id="0" w:name="Remark"/>
            <w:bookmarkEnd w:id="0"/>
          </w:p>
        </w:tc>
      </w:tr>
    </w:tbl>
    <w:p w:rsidR="005B6751" w:rsidRPr="00F113CA" w:rsidRDefault="005B6751">
      <w:pPr>
        <w:pStyle w:val="Tilfelt"/>
        <w:rPr>
          <w:lang w:val="en-GB"/>
        </w:rPr>
        <w:sectPr w:rsidR="005B6751" w:rsidRPr="00F113CA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</w:p>
    <w:p w:rsidR="00F0320E" w:rsidRPr="003C1B7C" w:rsidRDefault="005A39FF" w:rsidP="00F0320E">
      <w:pPr>
        <w:pStyle w:val="Overskrift1"/>
        <w:numPr>
          <w:ilvl w:val="0"/>
          <w:numId w:val="1"/>
        </w:numPr>
        <w:tabs>
          <w:tab w:val="left" w:pos="5670"/>
          <w:tab w:val="left" w:pos="6855"/>
        </w:tabs>
        <w:suppressAutoHyphens/>
        <w:spacing w:before="0" w:after="0" w:line="480" w:lineRule="atLeast"/>
        <w:ind w:left="5670" w:right="0"/>
        <w:rPr>
          <w:rFonts w:ascii="Times New Roman" w:hAnsi="Times New Roman" w:cs="Times New Roman"/>
          <w:sz w:val="24"/>
          <w:szCs w:val="24"/>
          <w:lang w:val="nb-NO"/>
        </w:rPr>
      </w:pPr>
      <w:bookmarkStart w:id="8" w:name="Organization"/>
      <w:bookmarkStart w:id="9" w:name="To"/>
      <w:bookmarkEnd w:id="8"/>
      <w:bookmarkEnd w:id="9"/>
      <w:r w:rsidRPr="003C1B7C">
        <w:rPr>
          <w:rFonts w:ascii="Times New Roman" w:hAnsi="Times New Roman" w:cs="Times New Roman"/>
          <w:noProof/>
          <w:sz w:val="24"/>
          <w:szCs w:val="24"/>
          <w:lang w:val="nb-NO" w:eastAsia="nb-NO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43C519B" wp14:editId="29139082">
                <wp:simplePos x="0" y="0"/>
                <wp:positionH relativeFrom="column">
                  <wp:posOffset>91440</wp:posOffset>
                </wp:positionH>
                <wp:positionV relativeFrom="paragraph">
                  <wp:posOffset>183515</wp:posOffset>
                </wp:positionV>
                <wp:extent cx="902335" cy="635"/>
                <wp:effectExtent l="2540" t="5715" r="0" b="635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2335" cy="635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9DAB1A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2pt,14.45pt" to="78.25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" stroked="f">
                <v:shadow color="black" opacity="49150f" offset=".74833mm,.74833mm"/>
              </v:line>
            </w:pict>
          </mc:Fallback>
        </mc:AlternateContent>
      </w:r>
    </w:p>
    <w:p w:rsidR="005A39FF" w:rsidRPr="00FC1D1F" w:rsidRDefault="005A39FF" w:rsidP="005A39FF">
      <w:pPr>
        <w:numPr>
          <w:ilvl w:val="0"/>
          <w:numId w:val="1"/>
        </w:numPr>
        <w:rPr>
          <w:rFonts w:ascii="Times New Roman" w:hAnsi="Times New Roman"/>
        </w:rPr>
      </w:pPr>
      <w:r w:rsidRPr="00FC1D1F">
        <w:rPr>
          <w:rFonts w:ascii="Times New Roman" w:hAnsi="Times New Roman"/>
        </w:rPr>
        <w:t>To</w:t>
      </w:r>
    </w:p>
    <w:p w:rsidR="005A39FF" w:rsidRPr="00FC1D1F" w:rsidRDefault="003C2261" w:rsidP="005A39FF">
      <w:pPr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 (project owner)</w:t>
      </w:r>
    </w:p>
    <w:p w:rsidR="005A39FF" w:rsidRPr="00FC1D1F" w:rsidRDefault="005A39FF" w:rsidP="003C1B7C">
      <w:pPr>
        <w:ind w:left="0"/>
        <w:rPr>
          <w:rFonts w:ascii="Times New Roman" w:hAnsi="Times New Roman"/>
        </w:rPr>
      </w:pPr>
    </w:p>
    <w:p w:rsidR="00DE383F" w:rsidRPr="00FC1D1F" w:rsidRDefault="00DE383F" w:rsidP="003C1B7C">
      <w:pPr>
        <w:ind w:left="0"/>
        <w:rPr>
          <w:rFonts w:ascii="Times New Roman" w:hAnsi="Times New Roman"/>
        </w:rPr>
      </w:pPr>
    </w:p>
    <w:p w:rsidR="005A39FF" w:rsidRPr="00FC1D1F" w:rsidRDefault="00866769" w:rsidP="003C1B7C">
      <w:pPr>
        <w:widowControl w:val="0"/>
        <w:autoSpaceDE w:val="0"/>
        <w:autoSpaceDN w:val="0"/>
        <w:adjustRightInd w:val="0"/>
        <w:spacing w:after="240"/>
        <w:ind w:left="0" w:right="0"/>
        <w:rPr>
          <w:rFonts w:ascii="Times New Roman" w:hAnsi="Times New Roman"/>
          <w:b/>
        </w:rPr>
      </w:pPr>
      <w:r w:rsidRPr="00FC1D1F">
        <w:rPr>
          <w:rFonts w:ascii="Times New Roman" w:hAnsi="Times New Roman"/>
          <w:b/>
        </w:rPr>
        <w:t xml:space="preserve">Letter of Intent for participation in </w:t>
      </w:r>
      <w:r w:rsidR="00286EA9" w:rsidRPr="00FC1D1F">
        <w:rPr>
          <w:rFonts w:ascii="Times New Roman" w:hAnsi="Times New Roman"/>
          <w:b/>
        </w:rPr>
        <w:t xml:space="preserve">the </w:t>
      </w:r>
      <w:r w:rsidR="003C1B7C" w:rsidRPr="00FC1D1F">
        <w:rPr>
          <w:rFonts w:ascii="Times New Roman" w:hAnsi="Times New Roman"/>
          <w:b/>
        </w:rPr>
        <w:t>project “</w:t>
      </w:r>
      <w:r w:rsidR="003C2261">
        <w:rPr>
          <w:rFonts w:ascii="Times New Roman" w:hAnsi="Times New Roman"/>
          <w:b/>
        </w:rPr>
        <w:t>………………………………… - acronym”</w:t>
      </w:r>
    </w:p>
    <w:p w:rsidR="005A39FF" w:rsidRPr="00FC1D1F" w:rsidRDefault="005A39FF" w:rsidP="005A39FF">
      <w:pPr>
        <w:rPr>
          <w:rFonts w:ascii="Times New Roman" w:hAnsi="Times New Roman"/>
        </w:rPr>
      </w:pPr>
    </w:p>
    <w:p w:rsidR="00AF4C9F" w:rsidRPr="00FC1D1F" w:rsidRDefault="0065026D" w:rsidP="0065026D">
      <w:pPr>
        <w:numPr>
          <w:ilvl w:val="0"/>
          <w:numId w:val="1"/>
        </w:numPr>
        <w:rPr>
          <w:rFonts w:ascii="Times New Roman" w:hAnsi="Times New Roman"/>
          <w:color w:val="000000" w:themeColor="text1"/>
        </w:rPr>
      </w:pPr>
      <w:r w:rsidRPr="00FC1D1F">
        <w:rPr>
          <w:rFonts w:ascii="Times New Roman" w:hAnsi="Times New Roman"/>
          <w:color w:val="000000" w:themeColor="text1"/>
        </w:rPr>
        <w:t>The Department of E</w:t>
      </w:r>
      <w:r w:rsidR="00693572" w:rsidRPr="00FC1D1F">
        <w:rPr>
          <w:rFonts w:ascii="Times New Roman" w:hAnsi="Times New Roman"/>
          <w:color w:val="000000" w:themeColor="text1"/>
        </w:rPr>
        <w:t xml:space="preserve">nergy and Process Engineering </w:t>
      </w:r>
      <w:r w:rsidR="00423243" w:rsidRPr="00FC1D1F">
        <w:rPr>
          <w:rFonts w:ascii="Times New Roman" w:hAnsi="Times New Roman"/>
          <w:color w:val="000000" w:themeColor="text1"/>
        </w:rPr>
        <w:t>at</w:t>
      </w:r>
      <w:r w:rsidRPr="00FC1D1F">
        <w:rPr>
          <w:rFonts w:ascii="Times New Roman" w:hAnsi="Times New Roman"/>
          <w:color w:val="000000" w:themeColor="text1"/>
        </w:rPr>
        <w:t xml:space="preserve"> the Norwegian University of Science and Technology here</w:t>
      </w:r>
      <w:r w:rsidR="00286EA9" w:rsidRPr="00FC1D1F">
        <w:rPr>
          <w:rFonts w:ascii="Times New Roman" w:hAnsi="Times New Roman"/>
          <w:color w:val="000000" w:themeColor="text1"/>
        </w:rPr>
        <w:t>by</w:t>
      </w:r>
      <w:r w:rsidRPr="00FC1D1F">
        <w:rPr>
          <w:rFonts w:ascii="Times New Roman" w:hAnsi="Times New Roman"/>
          <w:color w:val="000000" w:themeColor="text1"/>
        </w:rPr>
        <w:t xml:space="preserve"> confirms that we are </w:t>
      </w:r>
      <w:r w:rsidR="005A39FF" w:rsidRPr="00FC1D1F">
        <w:rPr>
          <w:rFonts w:ascii="Times New Roman" w:hAnsi="Times New Roman"/>
          <w:color w:val="000000" w:themeColor="text1"/>
        </w:rPr>
        <w:t xml:space="preserve">a collaborative partner </w:t>
      </w:r>
      <w:r w:rsidRPr="00FC1D1F">
        <w:rPr>
          <w:rFonts w:ascii="Times New Roman" w:hAnsi="Times New Roman"/>
          <w:color w:val="000000" w:themeColor="text1"/>
        </w:rPr>
        <w:t xml:space="preserve">in the application: </w:t>
      </w:r>
      <w:r w:rsidR="003C2261">
        <w:rPr>
          <w:rFonts w:ascii="Times New Roman" w:hAnsi="Times New Roman"/>
          <w:color w:val="000000" w:themeColor="text1"/>
        </w:rPr>
        <w:t>……….. (acronym or project name)</w:t>
      </w:r>
      <w:r w:rsidR="00BB4463" w:rsidRPr="00FC1D1F">
        <w:rPr>
          <w:rFonts w:ascii="Times New Roman" w:hAnsi="Times New Roman"/>
          <w:color w:val="000000" w:themeColor="text1"/>
        </w:rPr>
        <w:t xml:space="preserve"> from</w:t>
      </w:r>
      <w:r w:rsidR="00BC1D1D" w:rsidRPr="00FC1D1F">
        <w:rPr>
          <w:rFonts w:ascii="Times New Roman" w:hAnsi="Times New Roman"/>
          <w:color w:val="000000" w:themeColor="text1"/>
        </w:rPr>
        <w:t xml:space="preserve"> </w:t>
      </w:r>
      <w:r w:rsidR="003C2261">
        <w:rPr>
          <w:rFonts w:ascii="Times New Roman" w:hAnsi="Times New Roman"/>
          <w:color w:val="000000" w:themeColor="text1"/>
        </w:rPr>
        <w:t>…………………….(project owner)</w:t>
      </w:r>
      <w:r w:rsidR="005A39FF" w:rsidRPr="00FC1D1F">
        <w:rPr>
          <w:rFonts w:ascii="Times New Roman" w:hAnsi="Times New Roman"/>
          <w:color w:val="000000" w:themeColor="text1"/>
        </w:rPr>
        <w:t>, with an</w:t>
      </w:r>
      <w:r w:rsidR="00754EEC" w:rsidRPr="00FC1D1F">
        <w:rPr>
          <w:rFonts w:ascii="Times New Roman" w:hAnsi="Times New Roman"/>
          <w:color w:val="000000" w:themeColor="text1"/>
        </w:rPr>
        <w:t xml:space="preserve"> application deadline </w:t>
      </w:r>
      <w:r w:rsidR="00085F3E" w:rsidRPr="00FC1D1F">
        <w:rPr>
          <w:rFonts w:ascii="Times New Roman" w:hAnsi="Times New Roman"/>
          <w:color w:val="000000" w:themeColor="text1"/>
        </w:rPr>
        <w:t xml:space="preserve">of </w:t>
      </w:r>
      <w:r w:rsidR="003C2261">
        <w:rPr>
          <w:rFonts w:ascii="Times New Roman" w:hAnsi="Times New Roman"/>
          <w:color w:val="000000" w:themeColor="text1"/>
        </w:rPr>
        <w:t>xx.xx.xxxx</w:t>
      </w:r>
      <w:r w:rsidR="005A39FF" w:rsidRPr="00FC1D1F">
        <w:rPr>
          <w:rFonts w:ascii="Times New Roman" w:hAnsi="Times New Roman"/>
          <w:color w:val="000000" w:themeColor="text1"/>
        </w:rPr>
        <w:t xml:space="preserve">. </w:t>
      </w:r>
    </w:p>
    <w:p w:rsidR="00AF4C9F" w:rsidRPr="00FC1D1F" w:rsidRDefault="00AF4C9F" w:rsidP="00AF4C9F">
      <w:pPr>
        <w:ind w:left="0"/>
        <w:rPr>
          <w:rFonts w:ascii="Times New Roman" w:hAnsi="Times New Roman"/>
          <w:color w:val="000000" w:themeColor="text1"/>
        </w:rPr>
      </w:pPr>
    </w:p>
    <w:p w:rsidR="003C2261" w:rsidRDefault="00AF4C9F" w:rsidP="00AF4C9F">
      <w:pPr>
        <w:ind w:left="0"/>
        <w:rPr>
          <w:rFonts w:ascii="Times New Roman" w:hAnsi="Times New Roman"/>
          <w:color w:val="000000" w:themeColor="text1"/>
        </w:rPr>
      </w:pPr>
      <w:r w:rsidRPr="00FC1D1F">
        <w:rPr>
          <w:rFonts w:ascii="Times New Roman" w:hAnsi="Times New Roman"/>
          <w:color w:val="000000" w:themeColor="text1"/>
        </w:rPr>
        <w:t>The proposed research project</w:t>
      </w:r>
      <w:r w:rsidR="00693572" w:rsidRPr="00FC1D1F">
        <w:rPr>
          <w:rFonts w:ascii="Times New Roman" w:hAnsi="Times New Roman"/>
          <w:color w:val="000000" w:themeColor="text1"/>
        </w:rPr>
        <w:t xml:space="preserve"> focuses on</w:t>
      </w:r>
      <w:r w:rsidR="003C2261">
        <w:rPr>
          <w:rFonts w:ascii="Times New Roman" w:hAnsi="Times New Roman"/>
          <w:color w:val="000000" w:themeColor="text1"/>
        </w:rPr>
        <w:t xml:space="preserve"> ………………………………….(short project description). </w:t>
      </w:r>
    </w:p>
    <w:p w:rsidR="00AF4C9F" w:rsidRPr="00FC1D1F" w:rsidRDefault="00BD5142" w:rsidP="00AF4C9F">
      <w:pPr>
        <w:ind w:left="0"/>
        <w:rPr>
          <w:rFonts w:ascii="Times New Roman" w:hAnsi="Times New Roman"/>
          <w:color w:val="000000" w:themeColor="text1"/>
        </w:rPr>
      </w:pPr>
      <w:r w:rsidRPr="00FC1D1F">
        <w:rPr>
          <w:rFonts w:ascii="Times New Roman" w:hAnsi="Times New Roman"/>
          <w:color w:val="000000" w:themeColor="text1"/>
        </w:rPr>
        <w:t xml:space="preserve">The project is </w:t>
      </w:r>
      <w:r w:rsidR="00286EA9" w:rsidRPr="00FC1D1F">
        <w:rPr>
          <w:rFonts w:ascii="Times New Roman" w:hAnsi="Times New Roman"/>
          <w:color w:val="000000" w:themeColor="text1"/>
        </w:rPr>
        <w:t>in line</w:t>
      </w:r>
      <w:r w:rsidRPr="00FC1D1F">
        <w:rPr>
          <w:rFonts w:ascii="Times New Roman" w:hAnsi="Times New Roman"/>
          <w:color w:val="000000" w:themeColor="text1"/>
        </w:rPr>
        <w:t xml:space="preserve"> with the </w:t>
      </w:r>
      <w:r w:rsidR="003A63C9" w:rsidRPr="00FC1D1F">
        <w:rPr>
          <w:rFonts w:ascii="Times New Roman" w:hAnsi="Times New Roman"/>
          <w:color w:val="000000" w:themeColor="text1"/>
        </w:rPr>
        <w:t>research strategy</w:t>
      </w:r>
      <w:r w:rsidR="00286EA9" w:rsidRPr="00FC1D1F">
        <w:rPr>
          <w:rStyle w:val="Fotnotereferanse"/>
          <w:rFonts w:ascii="Times New Roman" w:hAnsi="Times New Roman"/>
          <w:color w:val="000000" w:themeColor="text1"/>
        </w:rPr>
        <w:footnoteReference w:id="1"/>
      </w:r>
      <w:r w:rsidR="003A63C9" w:rsidRPr="00FC1D1F">
        <w:rPr>
          <w:rFonts w:ascii="Times New Roman" w:hAnsi="Times New Roman"/>
          <w:color w:val="000000" w:themeColor="text1"/>
        </w:rPr>
        <w:t xml:space="preserve"> </w:t>
      </w:r>
      <w:r w:rsidR="00286EA9" w:rsidRPr="00FC1D1F">
        <w:rPr>
          <w:rFonts w:ascii="Times New Roman" w:hAnsi="Times New Roman"/>
          <w:color w:val="000000" w:themeColor="text1"/>
        </w:rPr>
        <w:t>of NTNU</w:t>
      </w:r>
      <w:r w:rsidR="003C2261">
        <w:rPr>
          <w:rFonts w:ascii="Times New Roman" w:hAnsi="Times New Roman"/>
          <w:color w:val="000000" w:themeColor="text1"/>
        </w:rPr>
        <w:t>.</w:t>
      </w:r>
    </w:p>
    <w:p w:rsidR="00BD5142" w:rsidRPr="00FC1D1F" w:rsidRDefault="00BD5142" w:rsidP="00BD5142">
      <w:pPr>
        <w:pStyle w:val="Listeavsnitt"/>
        <w:numPr>
          <w:ilvl w:val="0"/>
          <w:numId w:val="1"/>
        </w:numPr>
        <w:spacing w:after="0"/>
        <w:rPr>
          <w:color w:val="000000" w:themeColor="text1"/>
        </w:rPr>
      </w:pPr>
    </w:p>
    <w:p w:rsidR="003C2261" w:rsidRPr="003C2261" w:rsidRDefault="00BD5142" w:rsidP="00BD5142">
      <w:pPr>
        <w:numPr>
          <w:ilvl w:val="0"/>
          <w:numId w:val="1"/>
        </w:numPr>
        <w:rPr>
          <w:rFonts w:ascii="Times New Roman" w:hAnsi="Times New Roman"/>
          <w:color w:val="000000" w:themeColor="text1"/>
        </w:rPr>
      </w:pPr>
      <w:r w:rsidRPr="00FC1D1F">
        <w:rPr>
          <w:color w:val="000000" w:themeColor="text1"/>
        </w:rPr>
        <w:t xml:space="preserve">This letter is to confirm our intent to take part in the project and to support the project as described in the proposal.  </w:t>
      </w:r>
      <w:r w:rsidR="00111305" w:rsidRPr="00FC1D1F">
        <w:rPr>
          <w:color w:val="000000" w:themeColor="text1"/>
        </w:rPr>
        <w:t>The main contribution</w:t>
      </w:r>
      <w:r w:rsidR="00B73887">
        <w:rPr>
          <w:color w:val="000000" w:themeColor="text1"/>
        </w:rPr>
        <w:t>s</w:t>
      </w:r>
      <w:r w:rsidR="00111305" w:rsidRPr="00FC1D1F">
        <w:rPr>
          <w:color w:val="000000" w:themeColor="text1"/>
        </w:rPr>
        <w:t xml:space="preserve"> from NTNU will be </w:t>
      </w:r>
      <w:r w:rsidR="003C2261">
        <w:rPr>
          <w:color w:val="000000" w:themeColor="text1"/>
        </w:rPr>
        <w:t>……………………….</w:t>
      </w:r>
      <w:r w:rsidR="00111305" w:rsidRPr="00FC1D1F">
        <w:rPr>
          <w:color w:val="000000" w:themeColor="text1"/>
        </w:rPr>
        <w:t xml:space="preserve">. </w:t>
      </w:r>
    </w:p>
    <w:p w:rsidR="00BD5142" w:rsidRPr="00FC1D1F" w:rsidRDefault="00BD5142" w:rsidP="00BD5142">
      <w:pPr>
        <w:numPr>
          <w:ilvl w:val="0"/>
          <w:numId w:val="1"/>
        </w:numPr>
        <w:rPr>
          <w:rFonts w:ascii="Times New Roman" w:hAnsi="Times New Roman"/>
          <w:color w:val="000000" w:themeColor="text1"/>
        </w:rPr>
      </w:pPr>
      <w:r w:rsidRPr="00FC1D1F">
        <w:rPr>
          <w:rFonts w:ascii="Times New Roman" w:hAnsi="Times New Roman"/>
          <w:color w:val="000000" w:themeColor="text1"/>
        </w:rPr>
        <w:t xml:space="preserve">Further details will be described in a consortium agreement if the application is successful. Our contact person will be </w:t>
      </w:r>
      <w:r w:rsidR="003C2261">
        <w:rPr>
          <w:rFonts w:ascii="Times New Roman" w:hAnsi="Times New Roman"/>
          <w:color w:val="000000" w:themeColor="text1"/>
        </w:rPr>
        <w:t>………………………..(associate professor/professor), on</w:t>
      </w:r>
      <w:r w:rsidRPr="00FC1D1F">
        <w:rPr>
          <w:rFonts w:ascii="Times New Roman" w:hAnsi="Times New Roman"/>
          <w:color w:val="000000" w:themeColor="text1"/>
        </w:rPr>
        <w:t>e of the faculty members in the Department of Energy and Process Engineering.</w:t>
      </w:r>
    </w:p>
    <w:p w:rsidR="005A39FF" w:rsidRPr="00FC1D1F" w:rsidRDefault="005A39FF" w:rsidP="00866769">
      <w:pPr>
        <w:rPr>
          <w:rFonts w:ascii="Times New Roman" w:hAnsi="Times New Roman"/>
          <w:color w:val="000000" w:themeColor="text1"/>
        </w:rPr>
      </w:pPr>
    </w:p>
    <w:p w:rsidR="005A39FF" w:rsidRPr="00FC1D1F" w:rsidRDefault="005A39FF" w:rsidP="00D803BA">
      <w:pPr>
        <w:ind w:left="0"/>
        <w:rPr>
          <w:rFonts w:ascii="Times New Roman" w:hAnsi="Times New Roman"/>
          <w:color w:val="000000" w:themeColor="text1"/>
        </w:rPr>
      </w:pPr>
    </w:p>
    <w:p w:rsidR="00286EA9" w:rsidRPr="00FC1D1F" w:rsidRDefault="00286EA9" w:rsidP="00D803BA">
      <w:pPr>
        <w:ind w:left="0"/>
        <w:rPr>
          <w:rFonts w:ascii="Times New Roman" w:hAnsi="Times New Roman"/>
        </w:rPr>
      </w:pPr>
      <w:r w:rsidRPr="00FC1D1F">
        <w:rPr>
          <w:rFonts w:ascii="Times New Roman" w:hAnsi="Times New Roman"/>
        </w:rPr>
        <w:t>Yours sincerely,</w:t>
      </w:r>
    </w:p>
    <w:p w:rsidR="00D803BA" w:rsidRPr="00FC1D1F" w:rsidRDefault="00D803BA" w:rsidP="00D803BA">
      <w:pPr>
        <w:ind w:left="0"/>
        <w:rPr>
          <w:rFonts w:ascii="Times New Roman" w:hAnsi="Times New Roman"/>
        </w:rPr>
      </w:pPr>
    </w:p>
    <w:p w:rsidR="00111305" w:rsidRPr="003C1B7C" w:rsidRDefault="00111305" w:rsidP="005A39FF">
      <w:pPr>
        <w:rPr>
          <w:rFonts w:ascii="Times New Roman" w:hAnsi="Times New Roman"/>
        </w:rPr>
      </w:pPr>
    </w:p>
    <w:p w:rsidR="005A39FF" w:rsidRPr="003C1B7C" w:rsidRDefault="00220F9F" w:rsidP="005A39FF">
      <w:pPr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  <w:lang w:val="en-US"/>
        </w:rPr>
        <w:br/>
      </w:r>
      <w:r w:rsidR="000F5805">
        <w:rPr>
          <w:rFonts w:ascii="Times New Roman" w:hAnsi="Times New Roman"/>
          <w:lang w:val="en-US"/>
        </w:rPr>
        <w:t>Professor Terese Løvås</w:t>
      </w:r>
    </w:p>
    <w:p w:rsidR="009C56C6" w:rsidRPr="003C1B7C" w:rsidRDefault="00220F9F" w:rsidP="005A39FF">
      <w:pPr>
        <w:ind w:left="0"/>
        <w:rPr>
          <w:rFonts w:ascii="Times New Roman" w:hAnsi="Times New Roman"/>
        </w:rPr>
      </w:pPr>
      <w:r>
        <w:rPr>
          <w:rFonts w:ascii="Times New Roman" w:hAnsi="Times New Roman"/>
          <w:lang w:val="en-US"/>
        </w:rPr>
        <w:t>Head of Department</w:t>
      </w:r>
      <w:r w:rsidR="00F0320E" w:rsidRPr="003C1B7C">
        <w:rPr>
          <w:rFonts w:ascii="Times New Roman" w:hAnsi="Times New Roman"/>
        </w:rPr>
        <w:tab/>
      </w:r>
      <w:r w:rsidR="00F0320E" w:rsidRPr="003C1B7C">
        <w:rPr>
          <w:rFonts w:ascii="Times New Roman" w:hAnsi="Times New Roman"/>
        </w:rPr>
        <w:tab/>
      </w:r>
      <w:r w:rsidR="00F0320E" w:rsidRPr="003C1B7C">
        <w:rPr>
          <w:rFonts w:ascii="Times New Roman" w:hAnsi="Times New Roman"/>
        </w:rPr>
        <w:tab/>
      </w:r>
      <w:r w:rsidR="00F0320E" w:rsidRPr="003C1B7C">
        <w:rPr>
          <w:rFonts w:ascii="Times New Roman" w:hAnsi="Times New Roman"/>
        </w:rPr>
        <w:tab/>
      </w:r>
      <w:r w:rsidR="00F0320E" w:rsidRPr="003C1B7C">
        <w:rPr>
          <w:rFonts w:ascii="Times New Roman" w:hAnsi="Times New Roman"/>
        </w:rPr>
        <w:tab/>
      </w:r>
      <w:r w:rsidR="00F0320E" w:rsidRPr="003C1B7C">
        <w:rPr>
          <w:rFonts w:ascii="Times New Roman" w:hAnsi="Times New Roman"/>
        </w:rPr>
        <w:tab/>
      </w:r>
    </w:p>
    <w:sectPr w:rsidR="009C56C6" w:rsidRPr="003C1B7C">
      <w:type w:val="continuous"/>
      <w:pgSz w:w="11906" w:h="16838" w:code="9"/>
      <w:pgMar w:top="1871" w:right="1049" w:bottom="2557" w:left="1049" w:header="567" w:footer="10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2848" w:rsidRDefault="00702848">
      <w:r>
        <w:separator/>
      </w:r>
    </w:p>
  </w:endnote>
  <w:endnote w:type="continuationSeparator" w:id="0">
    <w:p w:rsidR="00702848" w:rsidRDefault="00702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sans">
    <w:altName w:val="Times New Roman"/>
    <w:charset w:val="00"/>
    <w:family w:val="auto"/>
    <w:pitch w:val="variable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6FAC" w:rsidRDefault="00FE6FAC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6FAC" w:rsidRDefault="00FE6FAC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026D" w:rsidRDefault="0065026D">
    <w:pPr>
      <w:pStyle w:val="Bunntekst"/>
      <w:pBdr>
        <w:bottom w:val="single" w:sz="4" w:space="1" w:color="auto"/>
      </w:pBdr>
    </w:pPr>
  </w:p>
  <w:p w:rsidR="0065026D" w:rsidRDefault="0065026D">
    <w:pPr>
      <w:pStyle w:val="FooterFet"/>
      <w:rPr>
        <w:bCs/>
        <w:lang w:val="en-US"/>
      </w:rPr>
    </w:pPr>
    <w:r>
      <w:rPr>
        <w:lang w:val="en-US"/>
      </w:rPr>
      <w:t>Address</w:t>
    </w:r>
    <w:r>
      <w:rPr>
        <w:lang w:val="en-US"/>
      </w:rPr>
      <w:tab/>
      <w:t xml:space="preserve">Org. no. </w:t>
    </w:r>
    <w:r>
      <w:rPr>
        <w:b w:val="0"/>
        <w:bCs/>
        <w:lang w:val="en-US"/>
      </w:rPr>
      <w:t>974 767 880</w:t>
    </w:r>
    <w:r>
      <w:rPr>
        <w:bCs/>
        <w:lang w:val="en-US"/>
      </w:rPr>
      <w:tab/>
    </w:r>
    <w:r>
      <w:rPr>
        <w:lang w:val="en-US"/>
      </w:rPr>
      <w:t>Location</w:t>
    </w:r>
    <w:r>
      <w:rPr>
        <w:lang w:val="en-US"/>
      </w:rPr>
      <w:tab/>
      <w:t>Phone</w:t>
    </w:r>
    <w:r>
      <w:rPr>
        <w:lang w:val="en-US"/>
      </w:rPr>
      <w:tab/>
      <w:t>Contact person</w:t>
    </w:r>
  </w:p>
  <w:p w:rsidR="0065026D" w:rsidRPr="000F5805" w:rsidRDefault="0065026D">
    <w:pPr>
      <w:pStyle w:val="FooterTekst"/>
      <w:rPr>
        <w:lang w:val="nn-NO"/>
      </w:rPr>
    </w:pPr>
    <w:r w:rsidRPr="000F5805">
      <w:rPr>
        <w:lang w:val="nn-NO"/>
      </w:rPr>
      <w:t>NO-7491</w:t>
    </w:r>
    <w:r w:rsidRPr="000F5805">
      <w:rPr>
        <w:lang w:val="nn-NO"/>
      </w:rPr>
      <w:tab/>
      <w:t>Email:</w:t>
    </w:r>
    <w:r w:rsidRPr="000F5805">
      <w:rPr>
        <w:lang w:val="nn-NO"/>
      </w:rPr>
      <w:tab/>
      <w:t>Kolbjørn Hejes vei 1B</w:t>
    </w:r>
    <w:r w:rsidRPr="000F5805">
      <w:rPr>
        <w:lang w:val="nn-NO"/>
      </w:rPr>
      <w:tab/>
      <w:t>+ 47 73 59 38 60</w:t>
    </w:r>
    <w:r w:rsidRPr="000F5805">
      <w:rPr>
        <w:lang w:val="nn-NO"/>
      </w:rPr>
      <w:tab/>
    </w:r>
    <w:bookmarkStart w:id="5" w:name="FullName"/>
    <w:bookmarkEnd w:id="5"/>
  </w:p>
  <w:p w:rsidR="0065026D" w:rsidRPr="000F5805" w:rsidRDefault="0065026D">
    <w:pPr>
      <w:pStyle w:val="FooterTekst"/>
      <w:rPr>
        <w:lang w:val="nn-NO"/>
      </w:rPr>
    </w:pPr>
    <w:r w:rsidRPr="000F5805">
      <w:rPr>
        <w:lang w:val="nn-NO"/>
      </w:rPr>
      <w:t>Trondheim</w:t>
    </w:r>
    <w:r w:rsidRPr="000F5805">
      <w:rPr>
        <w:lang w:val="nn-NO"/>
      </w:rPr>
      <w:tab/>
      <w:t>iept-info@ivt.ntnu.no</w:t>
    </w:r>
    <w:r w:rsidRPr="000F5805">
      <w:rPr>
        <w:lang w:val="nn-NO"/>
      </w:rPr>
      <w:tab/>
      <w:t>Gløshaugen</w:t>
    </w:r>
    <w:r w:rsidRPr="000F5805">
      <w:rPr>
        <w:lang w:val="nn-NO"/>
      </w:rPr>
      <w:tab/>
    </w:r>
    <w:r w:rsidRPr="000F5805">
      <w:rPr>
        <w:rFonts w:ascii="Arial" w:hAnsi="Arial"/>
        <w:b/>
        <w:lang w:val="nn-NO"/>
      </w:rPr>
      <w:t>Fax</w:t>
    </w:r>
    <w:r w:rsidRPr="000F5805">
      <w:rPr>
        <w:lang w:val="nn-NO"/>
      </w:rPr>
      <w:tab/>
    </w:r>
    <w:bookmarkStart w:id="6" w:name="FullName2"/>
    <w:bookmarkEnd w:id="6"/>
  </w:p>
  <w:p w:rsidR="0065026D" w:rsidRDefault="0065026D" w:rsidP="00220F9F">
    <w:pPr>
      <w:pStyle w:val="FooterTekst"/>
      <w:rPr>
        <w:sz w:val="6"/>
        <w:lang w:val="en-US"/>
      </w:rPr>
    </w:pPr>
    <w:r>
      <w:rPr>
        <w:lang w:val="en-US"/>
      </w:rPr>
      <w:t>Norway</w:t>
    </w:r>
    <w:r>
      <w:rPr>
        <w:lang w:val="en-US"/>
      </w:rPr>
      <w:tab/>
      <w:t>http://www.ntnu.no/ept/</w:t>
    </w:r>
    <w:r>
      <w:rPr>
        <w:lang w:val="en-US"/>
      </w:rPr>
      <w:tab/>
    </w:r>
    <w:r>
      <w:rPr>
        <w:lang w:val="en-US"/>
      </w:rPr>
      <w:tab/>
      <w:t>+ 47 73 59 38 59</w:t>
    </w:r>
    <w:r>
      <w:rPr>
        <w:lang w:val="en-US"/>
      </w:rPr>
      <w:tab/>
      <w:t>Phone: + 47</w:t>
    </w:r>
    <w:bookmarkStart w:id="7" w:name="PhonePerson"/>
    <w:bookmarkEnd w:id="7"/>
    <w:r w:rsidR="00BD63F4">
      <w:rPr>
        <w:lang w:val="en-US"/>
      </w:rPr>
      <w:t xml:space="preserve"> </w:t>
    </w:r>
  </w:p>
  <w:p w:rsidR="0065026D" w:rsidRPr="00F113CA" w:rsidRDefault="0065026D">
    <w:pPr>
      <w:pStyle w:val="FooterGraa"/>
      <w:rPr>
        <w:lang w:val="en-GB"/>
      </w:rPr>
    </w:pPr>
    <w:r w:rsidRPr="00F113CA">
      <w:rPr>
        <w:lang w:val="en-GB"/>
      </w:rPr>
      <w:t xml:space="preserve">All correspondence that is part of the case being processed is to be addressed to the relevant unit at NTNU, not to individuals. Please use our reference with all </w:t>
    </w:r>
    <w:r>
      <w:rPr>
        <w:lang w:val="en-GB"/>
      </w:rPr>
      <w:t>e</w:t>
    </w:r>
    <w:r w:rsidRPr="00F113CA">
      <w:rPr>
        <w:lang w:val="en-GB"/>
      </w:rPr>
      <w:t>nquir</w:t>
    </w:r>
    <w:r>
      <w:rPr>
        <w:lang w:val="en-GB"/>
      </w:rPr>
      <w:t>i</w:t>
    </w:r>
    <w:r w:rsidRPr="00F113CA">
      <w:rPr>
        <w:lang w:val="en-GB"/>
      </w:rPr>
      <w:t>es.</w:t>
    </w:r>
  </w:p>
  <w:p w:rsidR="0065026D" w:rsidRDefault="0065026D">
    <w:pPr>
      <w:pStyle w:val="Bunntekst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2848" w:rsidRDefault="00702848">
      <w:r>
        <w:separator/>
      </w:r>
    </w:p>
  </w:footnote>
  <w:footnote w:type="continuationSeparator" w:id="0">
    <w:p w:rsidR="00702848" w:rsidRDefault="00702848">
      <w:r>
        <w:continuationSeparator/>
      </w:r>
    </w:p>
  </w:footnote>
  <w:footnote w:id="1">
    <w:p w:rsidR="00286EA9" w:rsidRPr="00E113F7" w:rsidRDefault="00286EA9">
      <w:pPr>
        <w:pStyle w:val="Fotnotetekst"/>
        <w:rPr>
          <w:lang w:val="en-US"/>
        </w:rPr>
      </w:pPr>
      <w:r>
        <w:rPr>
          <w:rStyle w:val="Fotnotereferanse"/>
        </w:rPr>
        <w:footnoteRef/>
      </w:r>
      <w:r>
        <w:t xml:space="preserve"> </w:t>
      </w:r>
      <w:hyperlink r:id="rId1" w:history="1">
        <w:r w:rsidR="00702848" w:rsidRPr="005F59CE">
          <w:rPr>
            <w:rStyle w:val="Hyperkobling"/>
          </w:rPr>
          <w:t>https://www.ntnu.no/documents/10361/3965100/NTNU+IV+Forskningsstrategi+del+A+engelsk.pdf/51cdfa3d-caa0-4917-bdec-57bceb148788</w:t>
        </w:r>
      </w:hyperlink>
      <w:r w:rsidR="00702848">
        <w:t xml:space="preserve"> </w:t>
      </w:r>
      <w:bookmarkStart w:id="10" w:name="_GoBack"/>
      <w:bookmarkEnd w:id="10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6FAC" w:rsidRDefault="00FE6FAC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026D" w:rsidRDefault="0065026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3C2261">
      <w:t>2</w:t>
    </w:r>
    <w:r>
      <w:fldChar w:fldCharType="end"/>
    </w:r>
    <w:r>
      <w:t xml:space="preserve"> of </w:t>
    </w:r>
    <w:r>
      <w:fldChar w:fldCharType="begin"/>
    </w:r>
    <w:r>
      <w:instrText xml:space="preserve"> NUMPAGES </w:instrText>
    </w:r>
    <w:r>
      <w:fldChar w:fldCharType="separate"/>
    </w:r>
    <w:r w:rsidR="00702848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65026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65026D" w:rsidRDefault="0065026D">
          <w:pPr>
            <w:pStyle w:val="Header2"/>
            <w:rPr>
              <w:lang w:val="en-US"/>
            </w:rPr>
          </w:pPr>
          <w:r>
            <w:rPr>
              <w:lang w:val="en-US"/>
            </w:rPr>
            <w:t>Norwegian University of Science and Technology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65026D" w:rsidRDefault="0065026D">
          <w:pPr>
            <w:pStyle w:val="DatoRefTekst"/>
            <w:rPr>
              <w:lang w:val="en-US"/>
            </w:rPr>
          </w:pPr>
          <w:r>
            <w:rPr>
              <w:lang w:val="en-US"/>
            </w:rPr>
            <w:t>Date</w:t>
          </w:r>
        </w:p>
        <w:p w:rsidR="0065026D" w:rsidRDefault="0065026D">
          <w:pPr>
            <w:pStyle w:val="DatoRefFyllInn"/>
            <w:rPr>
              <w:lang w:val="en-US"/>
            </w:rPr>
          </w:pPr>
          <w:r>
            <w:rPr>
              <w:lang w:val="en-US"/>
            </w:rPr>
            <w:t>21.02.2012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65026D" w:rsidRDefault="0065026D">
          <w:pPr>
            <w:pStyle w:val="DatoRefTekst"/>
            <w:rPr>
              <w:lang w:val="en-US"/>
            </w:rPr>
          </w:pPr>
          <w:r>
            <w:rPr>
              <w:lang w:val="en-US"/>
            </w:rPr>
            <w:t>Our reference</w:t>
          </w:r>
        </w:p>
        <w:p w:rsidR="0065026D" w:rsidRDefault="0065026D">
          <w:pPr>
            <w:pStyle w:val="DatoRefFyllInn"/>
            <w:rPr>
              <w:lang w:val="en-US"/>
            </w:rPr>
          </w:pPr>
        </w:p>
      </w:tc>
    </w:tr>
  </w:tbl>
  <w:p w:rsidR="0065026D" w:rsidRDefault="0065026D">
    <w:pPr>
      <w:pStyle w:val="Topptekst"/>
      <w:pBdr>
        <w:bottom w:val="single" w:sz="4" w:space="1" w:color="auto"/>
      </w:pBdr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026D" w:rsidRDefault="0065026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 wp14:anchorId="306945B5" wp14:editId="51A40B7E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12700" b="0"/>
          <wp:wrapNone/>
          <wp:docPr id="10" name="Pictur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702848">
      <w:t>1</w:t>
    </w:r>
    <w:r>
      <w:fldChar w:fldCharType="end"/>
    </w:r>
    <w:r>
      <w:t xml:space="preserve"> of </w:t>
    </w:r>
    <w:r>
      <w:fldChar w:fldCharType="begin"/>
    </w:r>
    <w:r>
      <w:instrText xml:space="preserve"> NUMPAGES </w:instrText>
    </w:r>
    <w:r>
      <w:fldChar w:fldCharType="separate"/>
    </w:r>
    <w:r w:rsidR="00702848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right w:w="0" w:type="dxa"/>
      </w:tblCellMar>
      <w:tblLook w:val="0000" w:firstRow="0" w:lastRow="0" w:firstColumn="0" w:lastColumn="0" w:noHBand="0" w:noVBand="0"/>
    </w:tblPr>
    <w:tblGrid>
      <w:gridCol w:w="6495"/>
      <w:gridCol w:w="1336"/>
      <w:gridCol w:w="1977"/>
    </w:tblGrid>
    <w:tr w:rsidR="0065026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65026D" w:rsidRDefault="0065026D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65026D" w:rsidRPr="00F113CA" w:rsidRDefault="0065026D">
          <w:pPr>
            <w:pStyle w:val="DatoRefTekst"/>
            <w:rPr>
              <w:lang w:val="en-GB"/>
            </w:rPr>
          </w:pPr>
          <w:r w:rsidRPr="00F113CA">
            <w:rPr>
              <w:lang w:val="en-GB"/>
            </w:rPr>
            <w:t>Date</w:t>
          </w:r>
        </w:p>
        <w:p w:rsidR="0065026D" w:rsidRDefault="003C2261" w:rsidP="003C2261">
          <w:pPr>
            <w:pStyle w:val="DatoFyllInn1"/>
            <w:rPr>
              <w:lang w:val="en-US"/>
            </w:rPr>
          </w:pPr>
          <w:bookmarkStart w:id="1" w:name="Date"/>
          <w:bookmarkEnd w:id="1"/>
          <w:r>
            <w:rPr>
              <w:lang w:val="en-US"/>
            </w:rPr>
            <w:t>xx.xx.xxxx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65026D" w:rsidRPr="00F113CA" w:rsidRDefault="0065026D">
          <w:pPr>
            <w:pStyle w:val="DatoRefTekst"/>
            <w:rPr>
              <w:lang w:val="en-GB"/>
            </w:rPr>
          </w:pPr>
          <w:r w:rsidRPr="00F113CA">
            <w:rPr>
              <w:lang w:val="en-GB"/>
            </w:rPr>
            <w:t>Our reference</w:t>
          </w:r>
        </w:p>
        <w:p w:rsidR="0065026D" w:rsidRDefault="0065026D">
          <w:pPr>
            <w:pStyle w:val="DatoFyllInn1"/>
            <w:rPr>
              <w:lang w:val="en-US"/>
            </w:rPr>
          </w:pPr>
          <w:bookmarkStart w:id="2" w:name="OurRef"/>
          <w:bookmarkEnd w:id="2"/>
        </w:p>
      </w:tc>
    </w:tr>
    <w:tr w:rsidR="0065026D">
      <w:trPr>
        <w:trHeight w:val="278"/>
      </w:trPr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65026D" w:rsidRDefault="0065026D">
          <w:pPr>
            <w:pStyle w:val="Header1"/>
            <w:rPr>
              <w:lang w:val="en-US"/>
            </w:rPr>
          </w:pPr>
          <w:r>
            <w:rPr>
              <w:lang w:val="en-US"/>
            </w:rPr>
            <w:t>Norwegian University of Science and Technology</w:t>
          </w:r>
        </w:p>
        <w:p w:rsidR="0065026D" w:rsidRDefault="0065026D">
          <w:pPr>
            <w:pStyle w:val="Header1"/>
            <w:rPr>
              <w:lang w:val="en-US"/>
            </w:rPr>
          </w:pPr>
          <w:r>
            <w:rPr>
              <w:lang w:val="en-US"/>
            </w:rPr>
            <w:t>Faculty of En</w:t>
          </w:r>
          <w:r w:rsidR="00FE6FAC">
            <w:rPr>
              <w:lang w:val="en-US"/>
            </w:rPr>
            <w:t xml:space="preserve">gineering Science </w:t>
          </w:r>
        </w:p>
      </w:tc>
      <w:tc>
        <w:tcPr>
          <w:tcW w:w="1341" w:type="dxa"/>
          <w:vMerge w:val="restart"/>
          <w:tcBorders>
            <w:top w:val="nil"/>
            <w:left w:val="nil"/>
            <w:right w:val="nil"/>
          </w:tcBorders>
        </w:tcPr>
        <w:p w:rsidR="0065026D" w:rsidRPr="00F113CA" w:rsidRDefault="0065026D">
          <w:pPr>
            <w:pStyle w:val="DatoRefTekst2"/>
            <w:rPr>
              <w:lang w:val="en-GB"/>
            </w:rPr>
          </w:pPr>
          <w:r w:rsidRPr="00F113CA">
            <w:rPr>
              <w:lang w:val="en-GB"/>
            </w:rPr>
            <w:t>Your letter dated</w:t>
          </w:r>
        </w:p>
        <w:p w:rsidR="0065026D" w:rsidRPr="00F113CA" w:rsidRDefault="0065026D">
          <w:pPr>
            <w:pStyle w:val="DatoRefFyllInn"/>
            <w:rPr>
              <w:lang w:val="en-GB"/>
            </w:rPr>
          </w:pPr>
          <w:bookmarkStart w:id="3" w:name="YourLetterDated"/>
          <w:bookmarkEnd w:id="3"/>
        </w:p>
      </w:tc>
      <w:tc>
        <w:tcPr>
          <w:tcW w:w="1996" w:type="dxa"/>
          <w:vMerge w:val="restart"/>
          <w:tcBorders>
            <w:top w:val="nil"/>
            <w:left w:val="nil"/>
            <w:right w:val="nil"/>
          </w:tcBorders>
        </w:tcPr>
        <w:p w:rsidR="0065026D" w:rsidRPr="00F113CA" w:rsidRDefault="0065026D">
          <w:pPr>
            <w:pStyle w:val="DatoRefTekst2"/>
            <w:rPr>
              <w:lang w:val="en-GB"/>
            </w:rPr>
          </w:pPr>
          <w:r w:rsidRPr="00F113CA">
            <w:rPr>
              <w:lang w:val="en-GB"/>
            </w:rPr>
            <w:t>Your reference</w:t>
          </w:r>
        </w:p>
        <w:p w:rsidR="0065026D" w:rsidRPr="00F113CA" w:rsidRDefault="0065026D">
          <w:pPr>
            <w:pStyle w:val="DatoRefFyllInn"/>
            <w:rPr>
              <w:lang w:val="en-GB"/>
            </w:rPr>
          </w:pPr>
          <w:bookmarkStart w:id="4" w:name="YourRef"/>
          <w:bookmarkEnd w:id="4"/>
        </w:p>
      </w:tc>
    </w:tr>
    <w:tr w:rsidR="0065026D">
      <w:trPr>
        <w:trHeight w:val="277"/>
      </w:trPr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65026D" w:rsidRDefault="0065026D">
          <w:pPr>
            <w:pStyle w:val="Header1"/>
            <w:rPr>
              <w:lang w:val="en-US"/>
            </w:rPr>
          </w:pPr>
          <w:r>
            <w:rPr>
              <w:lang w:val="en-US"/>
            </w:rPr>
            <w:t>Department of Energy and Process Engineering</w:t>
          </w:r>
        </w:p>
      </w:tc>
      <w:tc>
        <w:tcPr>
          <w:tcW w:w="1341" w:type="dxa"/>
          <w:vMerge/>
          <w:tcBorders>
            <w:left w:val="nil"/>
            <w:bottom w:val="nil"/>
            <w:right w:val="nil"/>
          </w:tcBorders>
        </w:tcPr>
        <w:p w:rsidR="0065026D" w:rsidRPr="00F113CA" w:rsidRDefault="0065026D">
          <w:pPr>
            <w:pStyle w:val="DatoRefTekst2"/>
            <w:rPr>
              <w:lang w:val="en-GB"/>
            </w:rPr>
          </w:pPr>
        </w:p>
      </w:tc>
      <w:tc>
        <w:tcPr>
          <w:tcW w:w="1996" w:type="dxa"/>
          <w:vMerge/>
          <w:tcBorders>
            <w:left w:val="nil"/>
            <w:bottom w:val="nil"/>
            <w:right w:val="nil"/>
          </w:tcBorders>
        </w:tcPr>
        <w:p w:rsidR="0065026D" w:rsidRPr="00F113CA" w:rsidRDefault="0065026D">
          <w:pPr>
            <w:pStyle w:val="DatoRefTekst2"/>
            <w:rPr>
              <w:lang w:val="en-GB"/>
            </w:rPr>
          </w:pPr>
        </w:p>
      </w:tc>
    </w:tr>
  </w:tbl>
  <w:p w:rsidR="0065026D" w:rsidRPr="00061EF6" w:rsidRDefault="0065026D">
    <w:pPr>
      <w:pStyle w:val="Topptekst"/>
      <w:pBdr>
        <w:bottom w:val="single" w:sz="4" w:space="1" w:color="auto"/>
      </w:pBdr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58E59C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2"/>
    <w:multiLevelType w:val="singleLevel"/>
    <w:tmpl w:val="00000002"/>
    <w:name w:val="WW8Num1"/>
    <w:lvl w:ilvl="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en-GB" w:vendorID="64" w:dllVersion="131077" w:nlCheck="1" w:checkStyle="1"/>
  <w:activeWritingStyle w:appName="MSWord" w:lang="en-US" w:vendorID="64" w:dllVersion="131077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nb-NO" w:vendorID="64" w:dllVersion="131078" w:nlCheck="1" w:checkStyle="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848"/>
    <w:rsid w:val="000055D3"/>
    <w:rsid w:val="00006984"/>
    <w:rsid w:val="00010FE8"/>
    <w:rsid w:val="00013216"/>
    <w:rsid w:val="00061EF6"/>
    <w:rsid w:val="00085F3E"/>
    <w:rsid w:val="000A1305"/>
    <w:rsid w:val="000F5805"/>
    <w:rsid w:val="00111305"/>
    <w:rsid w:val="0013576B"/>
    <w:rsid w:val="001642A4"/>
    <w:rsid w:val="001719D7"/>
    <w:rsid w:val="001C696E"/>
    <w:rsid w:val="001D69D1"/>
    <w:rsid w:val="001E4376"/>
    <w:rsid w:val="00213BDD"/>
    <w:rsid w:val="00220F9F"/>
    <w:rsid w:val="00233738"/>
    <w:rsid w:val="002749B0"/>
    <w:rsid w:val="00281C8C"/>
    <w:rsid w:val="00286EA9"/>
    <w:rsid w:val="002872D4"/>
    <w:rsid w:val="002D0457"/>
    <w:rsid w:val="002D5B6F"/>
    <w:rsid w:val="00322484"/>
    <w:rsid w:val="00336726"/>
    <w:rsid w:val="00344DEA"/>
    <w:rsid w:val="003548C5"/>
    <w:rsid w:val="00391EA7"/>
    <w:rsid w:val="003A63C9"/>
    <w:rsid w:val="003B0954"/>
    <w:rsid w:val="003C1B7C"/>
    <w:rsid w:val="003C2261"/>
    <w:rsid w:val="003C27D1"/>
    <w:rsid w:val="003C311D"/>
    <w:rsid w:val="003D7BD8"/>
    <w:rsid w:val="00423243"/>
    <w:rsid w:val="00450397"/>
    <w:rsid w:val="00462458"/>
    <w:rsid w:val="004B58F9"/>
    <w:rsid w:val="004C17C2"/>
    <w:rsid w:val="004D3261"/>
    <w:rsid w:val="004F1600"/>
    <w:rsid w:val="004F667C"/>
    <w:rsid w:val="00517CCB"/>
    <w:rsid w:val="00520EC4"/>
    <w:rsid w:val="005273B2"/>
    <w:rsid w:val="00562988"/>
    <w:rsid w:val="005A0FA8"/>
    <w:rsid w:val="005A33F9"/>
    <w:rsid w:val="005A39FF"/>
    <w:rsid w:val="005B6751"/>
    <w:rsid w:val="005F003B"/>
    <w:rsid w:val="00624C45"/>
    <w:rsid w:val="0065026D"/>
    <w:rsid w:val="00672651"/>
    <w:rsid w:val="00693572"/>
    <w:rsid w:val="006D2C43"/>
    <w:rsid w:val="006E2793"/>
    <w:rsid w:val="00700891"/>
    <w:rsid w:val="00702848"/>
    <w:rsid w:val="00733A7E"/>
    <w:rsid w:val="00754EEC"/>
    <w:rsid w:val="00764287"/>
    <w:rsid w:val="00771940"/>
    <w:rsid w:val="00774B4A"/>
    <w:rsid w:val="007A5388"/>
    <w:rsid w:val="007E1A49"/>
    <w:rsid w:val="007E50AB"/>
    <w:rsid w:val="008249D9"/>
    <w:rsid w:val="00866769"/>
    <w:rsid w:val="00881C30"/>
    <w:rsid w:val="00897D5F"/>
    <w:rsid w:val="0093755F"/>
    <w:rsid w:val="0097697F"/>
    <w:rsid w:val="009802C5"/>
    <w:rsid w:val="009A4B6B"/>
    <w:rsid w:val="009C56C6"/>
    <w:rsid w:val="00A26B6F"/>
    <w:rsid w:val="00A37903"/>
    <w:rsid w:val="00A51ECF"/>
    <w:rsid w:val="00A6338D"/>
    <w:rsid w:val="00A8526A"/>
    <w:rsid w:val="00AB2088"/>
    <w:rsid w:val="00AC1F7B"/>
    <w:rsid w:val="00AC583E"/>
    <w:rsid w:val="00AE7AF0"/>
    <w:rsid w:val="00AF4C9F"/>
    <w:rsid w:val="00AF654E"/>
    <w:rsid w:val="00B06DB6"/>
    <w:rsid w:val="00B12D10"/>
    <w:rsid w:val="00B14AAB"/>
    <w:rsid w:val="00B23C60"/>
    <w:rsid w:val="00B33752"/>
    <w:rsid w:val="00B4105B"/>
    <w:rsid w:val="00B61FE0"/>
    <w:rsid w:val="00B67D9B"/>
    <w:rsid w:val="00B73887"/>
    <w:rsid w:val="00BA72B2"/>
    <w:rsid w:val="00BB4463"/>
    <w:rsid w:val="00BC1D1D"/>
    <w:rsid w:val="00BD5142"/>
    <w:rsid w:val="00BD63F4"/>
    <w:rsid w:val="00BD7F03"/>
    <w:rsid w:val="00C008BF"/>
    <w:rsid w:val="00C02619"/>
    <w:rsid w:val="00C07E27"/>
    <w:rsid w:val="00C675CB"/>
    <w:rsid w:val="00C7459B"/>
    <w:rsid w:val="00C97500"/>
    <w:rsid w:val="00CA519E"/>
    <w:rsid w:val="00CA66BC"/>
    <w:rsid w:val="00CE5DC9"/>
    <w:rsid w:val="00D01131"/>
    <w:rsid w:val="00D04911"/>
    <w:rsid w:val="00D44786"/>
    <w:rsid w:val="00D5763A"/>
    <w:rsid w:val="00D762FC"/>
    <w:rsid w:val="00D803BA"/>
    <w:rsid w:val="00D84402"/>
    <w:rsid w:val="00D909BF"/>
    <w:rsid w:val="00DA6549"/>
    <w:rsid w:val="00DE383F"/>
    <w:rsid w:val="00DE55CE"/>
    <w:rsid w:val="00DE7377"/>
    <w:rsid w:val="00E113F7"/>
    <w:rsid w:val="00E24FD2"/>
    <w:rsid w:val="00E7170C"/>
    <w:rsid w:val="00EF078D"/>
    <w:rsid w:val="00EF1011"/>
    <w:rsid w:val="00F0320E"/>
    <w:rsid w:val="00F113CA"/>
    <w:rsid w:val="00F137F1"/>
    <w:rsid w:val="00F54894"/>
    <w:rsid w:val="00F765E4"/>
    <w:rsid w:val="00F9106C"/>
    <w:rsid w:val="00F978AC"/>
    <w:rsid w:val="00FC1D1F"/>
    <w:rsid w:val="00FE6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BB3766C"/>
  <w14:defaultImageDpi w14:val="300"/>
  <w15:docId w15:val="{613C24D2-2364-4F6F-BF85-E0C9E4615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/>
    </w:rPr>
  </w:style>
  <w:style w:type="paragraph" w:styleId="Overskrift1">
    <w:name w:val="heading 1"/>
    <w:basedOn w:val="Normal"/>
    <w:next w:val="Normal"/>
    <w:qFormat/>
    <w:pPr>
      <w:keepNext/>
      <w:spacing w:before="840"/>
      <w:outlineLvl w:val="0"/>
    </w:pPr>
    <w:rPr>
      <w:rFonts w:ascii="Arial" w:hAnsi="Arial" w:cs="Arial"/>
      <w:b/>
      <w:bCs/>
      <w:kern w:val="32"/>
      <w:sz w:val="30"/>
      <w:szCs w:val="32"/>
    </w:rPr>
  </w:style>
  <w:style w:type="paragraph" w:styleId="Overskrift2">
    <w:name w:val="heading 2"/>
    <w:basedOn w:val="Normal"/>
    <w:next w:val="Normal"/>
    <w:link w:val="Overskrift2Tegn"/>
    <w:unhideWhenUsed/>
    <w:qFormat/>
    <w:rsid w:val="005A39FF"/>
    <w:pPr>
      <w:keepNext/>
      <w:spacing w:before="24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styleId="Bildetekst">
    <w:name w:val="caption"/>
    <w:basedOn w:val="Normal"/>
    <w:qFormat/>
    <w:rsid w:val="00F0320E"/>
    <w:pPr>
      <w:suppressLineNumbers/>
      <w:suppressAutoHyphens/>
      <w:spacing w:before="120" w:after="120"/>
      <w:ind w:left="0" w:right="0"/>
    </w:pPr>
    <w:rPr>
      <w:rFonts w:ascii="Times New Roman" w:hAnsi="Times New Roman" w:cs="Lucidasans"/>
      <w:i/>
      <w:iCs/>
      <w:lang w:val="it-IT" w:eastAsia="ar-SA"/>
    </w:rPr>
  </w:style>
  <w:style w:type="paragraph" w:customStyle="1" w:styleId="Kolonne1">
    <w:name w:val="Kolonne1"/>
    <w:basedOn w:val="Merknad"/>
    <w:pPr>
      <w:spacing w:after="170"/>
    </w:pPr>
  </w:style>
  <w:style w:type="character" w:styleId="Sterk">
    <w:name w:val="Strong"/>
    <w:qFormat/>
    <w:rsid w:val="00F0320E"/>
    <w:rPr>
      <w:b/>
      <w:bCs/>
    </w:rPr>
  </w:style>
  <w:style w:type="character" w:customStyle="1" w:styleId="Overskrift2Tegn">
    <w:name w:val="Overskrift 2 Tegn"/>
    <w:basedOn w:val="Standardskriftforavsnitt"/>
    <w:link w:val="Overskrift2"/>
    <w:rsid w:val="005A39FF"/>
    <w:rPr>
      <w:rFonts w:asciiTheme="majorHAnsi" w:eastAsiaTheme="majorEastAsia" w:hAnsiTheme="majorHAnsi" w:cstheme="majorBidi"/>
      <w:b/>
      <w:bCs/>
      <w:i/>
      <w:iCs/>
      <w:sz w:val="28"/>
      <w:szCs w:val="28"/>
      <w:lang w:val="en-GB"/>
    </w:rPr>
  </w:style>
  <w:style w:type="paragraph" w:styleId="Listeavsnitt">
    <w:name w:val="List Paragraph"/>
    <w:basedOn w:val="Normal"/>
    <w:uiPriority w:val="72"/>
    <w:rsid w:val="00866769"/>
    <w:pPr>
      <w:ind w:left="720"/>
      <w:contextualSpacing/>
    </w:pPr>
  </w:style>
  <w:style w:type="paragraph" w:styleId="Fotnotetekst">
    <w:name w:val="footnote text"/>
    <w:basedOn w:val="Normal"/>
    <w:link w:val="FotnotetekstTegn"/>
    <w:rsid w:val="00286EA9"/>
    <w:pPr>
      <w:spacing w:after="0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rsid w:val="00286EA9"/>
    <w:rPr>
      <w:rFonts w:ascii="Times" w:hAnsi="Times"/>
      <w:lang w:val="en-GB"/>
    </w:rPr>
  </w:style>
  <w:style w:type="character" w:styleId="Fotnotereferanse">
    <w:name w:val="footnote reference"/>
    <w:basedOn w:val="Standardskriftforavsnitt"/>
    <w:rsid w:val="00286EA9"/>
    <w:rPr>
      <w:vertAlign w:val="superscript"/>
    </w:rPr>
  </w:style>
  <w:style w:type="character" w:styleId="Hyperkobling">
    <w:name w:val="Hyperlink"/>
    <w:basedOn w:val="Standardskriftforavsnitt"/>
    <w:rsid w:val="00286EA9"/>
    <w:rPr>
      <w:color w:val="0000FF" w:themeColor="hyperlink"/>
      <w:u w:val="single"/>
    </w:rPr>
  </w:style>
  <w:style w:type="character" w:styleId="Fulgthyperkobling">
    <w:name w:val="FollowedHyperlink"/>
    <w:basedOn w:val="Standardskriftforavsnitt"/>
    <w:rsid w:val="0042324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840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5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0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94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8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62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83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5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44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ntnu.no/documents/10361/3965100/NTNU+IV+Forskningsstrategi+del+A+engelsk.pdf/51cdfa3d-caa0-4917-bdec-57bceb148788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T:\iv\ept\EPT_Shared\Project%20processes\Letter%20of%20intent%20NTNU%20-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 of intent NTNU - template.dotx</Template>
  <TotalTime>0</TotalTime>
  <Pages>1</Pages>
  <Words>164</Words>
  <Characters>872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LoI</vt:lpstr>
      <vt:lpstr>Ny linje</vt:lpstr>
    </vt:vector>
  </TitlesOfParts>
  <Company>Orakeltjenesten, NTNU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LoI</dc:title>
  <dc:creator>Tove Rødder</dc:creator>
  <cp:lastModifiedBy>Tove Rødder</cp:lastModifiedBy>
  <cp:revision>1</cp:revision>
  <cp:lastPrinted>2015-08-07T07:14:00Z</cp:lastPrinted>
  <dcterms:created xsi:type="dcterms:W3CDTF">2018-03-06T07:25:00Z</dcterms:created>
  <dcterms:modified xsi:type="dcterms:W3CDTF">2018-03-06T07:26:00Z</dcterms:modified>
</cp:coreProperties>
</file>